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B42CD9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B42CD9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72E109E" wp14:editId="4D405F2E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48300" cy="885825"/>
                <wp:effectExtent l="19050" t="1905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2E109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42CD9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9904320" wp14:editId="6E6BED2D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2CD9">
        <w:rPr>
          <w:rFonts w:ascii="NTFCursive" w:hAnsi="NTFCursive"/>
          <w:b/>
          <w:kern w:val="2"/>
          <w:sz w:val="44"/>
          <w:szCs w:val="28"/>
        </w:rPr>
        <w:t>R</w:t>
      </w:r>
      <w:r w:rsidRPr="00B42CD9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B42CD9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B42CD9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BD48CF" w:rsidRPr="00B42CD9">
        <w:rPr>
          <w:rFonts w:ascii="NTFCursive" w:hAnsi="NTFCursive"/>
          <w:b/>
          <w:kern w:val="2"/>
          <w:sz w:val="44"/>
          <w:szCs w:val="28"/>
        </w:rPr>
        <w:t>2</w:t>
      </w:r>
    </w:p>
    <w:p w:rsidR="00832BD3" w:rsidRPr="00B42CD9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B42CD9">
        <w:rPr>
          <w:rFonts w:ascii="NTFCursive" w:hAnsi="NTFCursive"/>
          <w:b/>
          <w:kern w:val="2"/>
          <w:sz w:val="44"/>
          <w:szCs w:val="28"/>
        </w:rPr>
        <w:t>T</w:t>
      </w:r>
      <w:r w:rsidRPr="00B42CD9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="002212B4" w:rsidRPr="00B42CD9">
        <w:rPr>
          <w:rFonts w:ascii="NTFCursive" w:hAnsi="NTFCursive"/>
          <w:b/>
          <w:kern w:val="2"/>
          <w:sz w:val="44"/>
          <w:szCs w:val="28"/>
        </w:rPr>
        <w:t>: A</w:t>
      </w:r>
      <w:r w:rsidR="002212B4" w:rsidRPr="00B42CD9">
        <w:rPr>
          <w:rFonts w:ascii="NTFCursive" w:hAnsi="NTFCursive" w:hint="eastAsia"/>
          <w:b/>
          <w:kern w:val="2"/>
          <w:sz w:val="44"/>
          <w:szCs w:val="28"/>
        </w:rPr>
        <w:t></w:t>
      </w:r>
      <w:r w:rsidRPr="00B42CD9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0C3E51" w:rsidRPr="00B42CD9" w:rsidRDefault="00690619" w:rsidP="00532DCB">
      <w:pPr>
        <w:rPr>
          <w:noProof/>
          <w:kern w:val="2"/>
          <w:lang w:eastAsia="en-GB"/>
        </w:rPr>
      </w:pPr>
      <w:r w:rsidRPr="00B42CD9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D76CD49" wp14:editId="11AE3FC4">
                <wp:simplePos x="0" y="0"/>
                <wp:positionH relativeFrom="margin">
                  <wp:posOffset>-457200</wp:posOffset>
                </wp:positionH>
                <wp:positionV relativeFrom="paragraph">
                  <wp:posOffset>192405</wp:posOffset>
                </wp:positionV>
                <wp:extent cx="6440170" cy="895350"/>
                <wp:effectExtent l="19050" t="19050" r="1778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170" cy="8953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934E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6pt;margin-top:15.15pt;width:507.1pt;height:70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" filled="f" strokecolor="red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96962" w:rsidRPr="00B42CD9" w:rsidRDefault="00EB7514" w:rsidP="00532DCB">
      <w:pPr>
        <w:rPr>
          <w:rFonts w:ascii="NTFCursive" w:hAnsi="NTFCursive"/>
          <w:b/>
          <w:kern w:val="2"/>
          <w:sz w:val="44"/>
          <w:szCs w:val="28"/>
        </w:rPr>
      </w:pPr>
      <w:r w:rsidRPr="00B42CD9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2F52A8" w:rsidRPr="00B42CD9">
        <w:rPr>
          <w:kern w:val="2"/>
        </w:rPr>
        <w:t xml:space="preserve"> </w:t>
      </w:r>
    </w:p>
    <w:p w:rsidR="00CF588E" w:rsidRPr="00B42CD9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B42CD9">
        <w:rPr>
          <w:rFonts w:ascii="NTFCursive" w:hAnsi="NTFCursive"/>
          <w:b/>
          <w:kern w:val="2"/>
          <w:sz w:val="36"/>
          <w:szCs w:val="28"/>
        </w:rPr>
        <w:t>K</w:t>
      </w:r>
      <w:r w:rsidRPr="00B42CD9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B42CD9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B42CD9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B42CD9">
        <w:rPr>
          <w:rFonts w:ascii="NTFCursive" w:hAnsi="NTFCursive"/>
          <w:b/>
          <w:kern w:val="2"/>
          <w:sz w:val="36"/>
          <w:szCs w:val="28"/>
        </w:rPr>
        <w:t>:</w:t>
      </w:r>
      <w:r w:rsidR="002212B4" w:rsidRPr="00B42CD9">
        <w:rPr>
          <w:rFonts w:ascii="NTFCursive" w:hAnsi="NTFCursive"/>
          <w:kern w:val="2"/>
          <w:sz w:val="36"/>
          <w:szCs w:val="28"/>
        </w:rPr>
        <w:t xml:space="preserve"> B</w:t>
      </w:r>
      <w:r w:rsidR="002212B4" w:rsidRPr="00B42CD9">
        <w:rPr>
          <w:rFonts w:ascii="NTFCursive" w:hAnsi="NTFCursive" w:hint="eastAsia"/>
          <w:kern w:val="2"/>
          <w:sz w:val="36"/>
          <w:szCs w:val="28"/>
        </w:rPr>
        <w:t></w:t>
      </w:r>
    </w:p>
    <w:p w:rsidR="00832BD3" w:rsidRPr="00B42CD9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B42CD9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B42CD9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B42CD9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B42CD9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B42CD9">
        <w:rPr>
          <w:rFonts w:ascii="NTFCursive" w:hAnsi="NTFCursive"/>
          <w:kern w:val="2"/>
          <w:sz w:val="36"/>
          <w:szCs w:val="28"/>
        </w:rPr>
        <w:t>W</w:t>
      </w:r>
      <w:r w:rsidR="00A109A6" w:rsidRPr="00B42CD9">
        <w:rPr>
          <w:rFonts w:ascii="NTFCursive" w:hAnsi="NTFCursive" w:hint="eastAsia"/>
          <w:kern w:val="2"/>
          <w:sz w:val="36"/>
          <w:szCs w:val="28"/>
        </w:rPr>
        <w:t></w:t>
      </w:r>
      <w:r w:rsidR="00A109A6" w:rsidRPr="00B42CD9">
        <w:rPr>
          <w:rFonts w:ascii="NTFCursive" w:hAnsi="NTFCursive"/>
          <w:kern w:val="2"/>
          <w:sz w:val="36"/>
          <w:szCs w:val="28"/>
        </w:rPr>
        <w:t xml:space="preserve"> </w:t>
      </w:r>
      <w:r w:rsidR="00A109A6" w:rsidRPr="00B42CD9">
        <w:rPr>
          <w:rFonts w:ascii="NTFCursive" w:hAnsi="NTFCursive" w:hint="eastAsia"/>
          <w:kern w:val="2"/>
          <w:sz w:val="36"/>
          <w:szCs w:val="28"/>
        </w:rPr>
        <w:t></w:t>
      </w:r>
      <w:r w:rsidR="00A109A6" w:rsidRPr="00B42CD9">
        <w:rPr>
          <w:rFonts w:ascii="NTFCursive" w:hAnsi="NTFCursive"/>
          <w:kern w:val="2"/>
          <w:sz w:val="36"/>
          <w:szCs w:val="28"/>
        </w:rPr>
        <w:t xml:space="preserve"> </w:t>
      </w:r>
      <w:r w:rsidR="00BD48CF" w:rsidRPr="00B42CD9">
        <w:rPr>
          <w:rFonts w:ascii="NTFCursive" w:hAnsi="NTFCursive"/>
          <w:kern w:val="2"/>
          <w:sz w:val="36"/>
          <w:szCs w:val="28"/>
        </w:rPr>
        <w:t>M</w:t>
      </w:r>
      <w:r w:rsidR="00BD48CF" w:rsidRPr="00B42CD9">
        <w:rPr>
          <w:rFonts w:ascii="NTFCursive" w:hAnsi="NTFCursive" w:hint="eastAsia"/>
          <w:kern w:val="2"/>
          <w:sz w:val="36"/>
          <w:szCs w:val="28"/>
        </w:rPr>
        <w:t></w:t>
      </w:r>
      <w:r w:rsidR="00BD48CF" w:rsidRPr="00B42CD9">
        <w:rPr>
          <w:rFonts w:ascii="NTFCursive" w:hAnsi="NTFCursive"/>
          <w:kern w:val="2"/>
          <w:sz w:val="36"/>
          <w:szCs w:val="28"/>
        </w:rPr>
        <w:t xml:space="preserve"> </w:t>
      </w:r>
      <w:r w:rsidR="00BD48CF" w:rsidRPr="00B42CD9">
        <w:rPr>
          <w:rFonts w:ascii="NTFCursive" w:hAnsi="NTFCursive" w:hint="eastAsia"/>
          <w:kern w:val="2"/>
          <w:sz w:val="36"/>
          <w:szCs w:val="28"/>
        </w:rPr>
        <w:t></w:t>
      </w:r>
      <w:r w:rsidR="00BD48CF" w:rsidRPr="00B42CD9">
        <w:rPr>
          <w:rFonts w:ascii="NTFCursive" w:hAnsi="NTFCursive"/>
          <w:kern w:val="2"/>
          <w:sz w:val="36"/>
          <w:szCs w:val="28"/>
        </w:rPr>
        <w:t xml:space="preserve"> </w:t>
      </w:r>
      <w:r w:rsidR="00BD48CF" w:rsidRPr="00B42CD9">
        <w:rPr>
          <w:rFonts w:ascii="NTFCursive" w:hAnsi="NTFCursive" w:hint="eastAsia"/>
          <w:kern w:val="2"/>
          <w:sz w:val="36"/>
          <w:szCs w:val="28"/>
        </w:rPr>
        <w:t></w:t>
      </w:r>
      <w:r w:rsidR="00BD48CF" w:rsidRPr="00B42CD9">
        <w:rPr>
          <w:rFonts w:ascii="NTFCursive" w:hAnsi="NTFCursive"/>
          <w:kern w:val="2"/>
          <w:sz w:val="36"/>
          <w:szCs w:val="28"/>
        </w:rPr>
        <w:t xml:space="preserve"> </w:t>
      </w:r>
      <w:r w:rsidR="00BD48CF" w:rsidRPr="00B42CD9">
        <w:rPr>
          <w:rFonts w:ascii="NTFCursive" w:hAnsi="NTFCursive" w:hint="eastAsia"/>
          <w:kern w:val="2"/>
          <w:sz w:val="36"/>
          <w:szCs w:val="28"/>
        </w:rPr>
        <w:t></w:t>
      </w:r>
      <w:r w:rsidR="00BD48CF" w:rsidRPr="00B42CD9">
        <w:rPr>
          <w:rFonts w:ascii="NTFCursive" w:hAnsi="NTFCursive"/>
          <w:kern w:val="2"/>
          <w:sz w:val="36"/>
          <w:szCs w:val="28"/>
        </w:rPr>
        <w:t xml:space="preserve"> </w:t>
      </w:r>
      <w:r w:rsidR="00BD48CF" w:rsidRPr="00B42CD9">
        <w:rPr>
          <w:rFonts w:ascii="NTFCursive" w:hAnsi="NTFCursive" w:hint="eastAsia"/>
          <w:kern w:val="2"/>
          <w:sz w:val="36"/>
          <w:szCs w:val="28"/>
        </w:rPr>
        <w:t></w:t>
      </w:r>
      <w:r w:rsidR="00BD48CF" w:rsidRPr="00B42CD9">
        <w:rPr>
          <w:rFonts w:ascii="NTFCursive" w:hAnsi="NTFCursive"/>
          <w:kern w:val="2"/>
          <w:sz w:val="36"/>
          <w:szCs w:val="28"/>
        </w:rPr>
        <w:t xml:space="preserve"> </w:t>
      </w:r>
      <w:r w:rsidR="00BD48CF" w:rsidRPr="00B42CD9">
        <w:rPr>
          <w:rFonts w:ascii="NTFCursive" w:hAnsi="NTFCursive" w:hint="eastAsia"/>
          <w:kern w:val="2"/>
          <w:sz w:val="36"/>
          <w:szCs w:val="28"/>
        </w:rPr>
        <w:t></w:t>
      </w:r>
      <w:r w:rsidR="00BD48CF" w:rsidRPr="00B42CD9">
        <w:rPr>
          <w:rFonts w:ascii="NTFCursive" w:hAnsi="NTFCursive"/>
          <w:kern w:val="2"/>
          <w:sz w:val="36"/>
          <w:szCs w:val="28"/>
        </w:rPr>
        <w:t>?</w:t>
      </w:r>
    </w:p>
    <w:tbl>
      <w:tblPr>
        <w:tblStyle w:val="TableGrid"/>
        <w:tblpPr w:leftFromText="180" w:rightFromText="180" w:vertAnchor="text" w:horzAnchor="page" w:tblpX="676" w:tblpY="345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81"/>
      </w:tblGrid>
      <w:tr w:rsidR="00690619" w:rsidRPr="00B42CD9" w:rsidTr="003663E1">
        <w:trPr>
          <w:trHeight w:val="640"/>
        </w:trPr>
        <w:tc>
          <w:tcPr>
            <w:tcW w:w="6781" w:type="dxa"/>
          </w:tcPr>
          <w:p w:rsidR="00690619" w:rsidRPr="00B42CD9" w:rsidRDefault="00690619" w:rsidP="008636E4">
            <w:pPr>
              <w:spacing w:before="240"/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b/>
                <w:kern w:val="2"/>
                <w:sz w:val="32"/>
                <w:szCs w:val="32"/>
              </w:rPr>
              <w:t>E</w:t>
            </w:r>
            <w:r w:rsidRPr="00B42CD9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B42CD9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B42CD9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</w:t>
            </w:r>
            <w:r w:rsidR="0091610D" w:rsidRPr="00B42CD9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</w:t>
            </w:r>
            <w:r w:rsidR="0091610D" w:rsidRPr="00B42CD9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br/>
            </w:r>
            <w:r w:rsidRPr="00B42CD9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B42CD9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B42CD9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B42CD9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B42CD9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B42CD9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B42CD9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B42CD9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B42CD9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B42CD9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</w:tc>
      </w:tr>
      <w:tr w:rsidR="004C14F3" w:rsidRPr="00B42CD9" w:rsidTr="003663E1">
        <w:trPr>
          <w:trHeight w:val="640"/>
        </w:trPr>
        <w:tc>
          <w:tcPr>
            <w:tcW w:w="6781" w:type="dxa"/>
          </w:tcPr>
          <w:p w:rsidR="004C14F3" w:rsidRPr="00B42CD9" w:rsidRDefault="00A109A6" w:rsidP="0091610D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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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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G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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4C14F3" w:rsidRPr="00B42CD9" w:rsidTr="003663E1">
        <w:trPr>
          <w:trHeight w:val="640"/>
        </w:trPr>
        <w:tc>
          <w:tcPr>
            <w:tcW w:w="6781" w:type="dxa"/>
          </w:tcPr>
          <w:p w:rsidR="004C14F3" w:rsidRPr="00B42CD9" w:rsidRDefault="00BD48CF" w:rsidP="00A109A6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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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P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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M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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,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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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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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M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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B42CD9" w:rsidTr="003663E1">
        <w:trPr>
          <w:trHeight w:val="640"/>
        </w:trPr>
        <w:tc>
          <w:tcPr>
            <w:tcW w:w="6781" w:type="dxa"/>
          </w:tcPr>
          <w:p w:rsidR="008447B8" w:rsidRPr="00B42CD9" w:rsidRDefault="008447B8" w:rsidP="00A109A6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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P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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M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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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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="00BD48CF"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</w:t>
            </w:r>
            <w:r w:rsidR="00BD48CF" w:rsidRPr="00B42CD9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B42CD9" w:rsidTr="003663E1">
        <w:trPr>
          <w:trHeight w:val="640"/>
        </w:trPr>
        <w:tc>
          <w:tcPr>
            <w:tcW w:w="6781" w:type="dxa"/>
          </w:tcPr>
          <w:p w:rsidR="008447B8" w:rsidRPr="00B42CD9" w:rsidRDefault="00BD48CF" w:rsidP="00BD48CF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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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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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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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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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? A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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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M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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B42CD9" w:rsidTr="003663E1">
        <w:trPr>
          <w:trHeight w:val="640"/>
        </w:trPr>
        <w:tc>
          <w:tcPr>
            <w:tcW w:w="6781" w:type="dxa"/>
          </w:tcPr>
          <w:p w:rsidR="008447B8" w:rsidRPr="00B42CD9" w:rsidRDefault="00BD48CF" w:rsidP="00BD48CF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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,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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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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8447B8" w:rsidRPr="00B42CD9" w:rsidTr="003663E1">
        <w:trPr>
          <w:trHeight w:val="686"/>
        </w:trPr>
        <w:tc>
          <w:tcPr>
            <w:tcW w:w="6781" w:type="dxa"/>
          </w:tcPr>
          <w:p w:rsidR="008447B8" w:rsidRPr="00B42CD9" w:rsidRDefault="00BD48CF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H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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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M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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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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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BD48CF" w:rsidRPr="00B42CD9" w:rsidTr="003663E1">
        <w:trPr>
          <w:trHeight w:val="686"/>
        </w:trPr>
        <w:tc>
          <w:tcPr>
            <w:tcW w:w="6781" w:type="dxa"/>
          </w:tcPr>
          <w:p w:rsidR="00BD48CF" w:rsidRPr="00B42CD9" w:rsidRDefault="00BD48CF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M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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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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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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: W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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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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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BD48CF" w:rsidRPr="00B42CD9" w:rsidTr="003663E1">
        <w:trPr>
          <w:trHeight w:val="686"/>
        </w:trPr>
        <w:tc>
          <w:tcPr>
            <w:tcW w:w="6781" w:type="dxa"/>
          </w:tcPr>
          <w:p w:rsidR="00BD48CF" w:rsidRPr="00B42CD9" w:rsidRDefault="00BD48CF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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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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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M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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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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BD48CF" w:rsidRPr="00B42CD9" w:rsidTr="003663E1">
        <w:trPr>
          <w:trHeight w:val="686"/>
        </w:trPr>
        <w:tc>
          <w:tcPr>
            <w:tcW w:w="6781" w:type="dxa"/>
          </w:tcPr>
          <w:p w:rsidR="00BD48CF" w:rsidRPr="00B42CD9" w:rsidRDefault="00BD48CF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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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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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E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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-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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-F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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,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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?</w:t>
            </w:r>
          </w:p>
        </w:tc>
      </w:tr>
      <w:tr w:rsidR="00BD48CF" w:rsidRPr="00B42CD9" w:rsidTr="003663E1">
        <w:trPr>
          <w:trHeight w:val="686"/>
        </w:trPr>
        <w:tc>
          <w:tcPr>
            <w:tcW w:w="6781" w:type="dxa"/>
          </w:tcPr>
          <w:p w:rsidR="00BD48CF" w:rsidRPr="00B42CD9" w:rsidRDefault="00BD48CF" w:rsidP="008447B8">
            <w:pPr>
              <w:spacing w:before="240"/>
              <w:rPr>
                <w:rFonts w:ascii="NTFCursive" w:hAnsi="NTFCursive"/>
                <w:kern w:val="2"/>
                <w:sz w:val="32"/>
                <w:szCs w:val="32"/>
              </w:rPr>
            </w:pP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>W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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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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M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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,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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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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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 </w:t>
            </w:r>
            <w:r w:rsidRPr="00B42CD9">
              <w:rPr>
                <w:rFonts w:ascii="NTFCursive" w:hAnsi="NTFCursive" w:hint="eastAsia"/>
                <w:kern w:val="2"/>
                <w:sz w:val="32"/>
                <w:szCs w:val="32"/>
              </w:rPr>
              <w:t></w:t>
            </w:r>
            <w:r w:rsidRPr="00B42CD9">
              <w:rPr>
                <w:rFonts w:ascii="NTFCursive" w:hAnsi="NTFCursive"/>
                <w:kern w:val="2"/>
                <w:sz w:val="32"/>
                <w:szCs w:val="32"/>
              </w:rPr>
              <w:t xml:space="preserve">? </w:t>
            </w:r>
          </w:p>
        </w:tc>
      </w:tr>
    </w:tbl>
    <w:p w:rsidR="008636E4" w:rsidRPr="00B42CD9" w:rsidRDefault="00CD3881" w:rsidP="00532DCB">
      <w:pPr>
        <w:rPr>
          <w:rFonts w:ascii="NTFCursive" w:hAnsi="NTFCursive"/>
          <w:b/>
          <w:kern w:val="2"/>
          <w:sz w:val="28"/>
          <w:szCs w:val="28"/>
        </w:rPr>
      </w:pPr>
      <w:r w:rsidRPr="00B42CD9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09B962AB" wp14:editId="280AEF19">
            <wp:simplePos x="0" y="0"/>
            <wp:positionH relativeFrom="column">
              <wp:posOffset>3952875</wp:posOffset>
            </wp:positionH>
            <wp:positionV relativeFrom="paragraph">
              <wp:posOffset>225425</wp:posOffset>
            </wp:positionV>
            <wp:extent cx="1922145" cy="1876425"/>
            <wp:effectExtent l="76200" t="76200" r="135255" b="142875"/>
            <wp:wrapSquare wrapText="bothSides"/>
            <wp:docPr id="9" name="Picture 9" descr="Liverpool Muslim Society – Al-Rahma Mosque – مسجد الرحم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verpool Muslim Society – Al-Rahma Mosque – مسجد الرحمة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2" r="24048"/>
                    <a:stretch/>
                  </pic:blipFill>
                  <pic:spPr bwMode="auto">
                    <a:xfrm>
                      <a:off x="0" y="0"/>
                      <a:ext cx="1922145" cy="18764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36E4" w:rsidRPr="00B42CD9" w:rsidRDefault="00CD3881" w:rsidP="00532DCB">
      <w:pPr>
        <w:rPr>
          <w:rFonts w:ascii="NTFCursive" w:hAnsi="NTFCursive"/>
          <w:b/>
          <w:kern w:val="2"/>
          <w:sz w:val="28"/>
          <w:szCs w:val="28"/>
        </w:rPr>
      </w:pPr>
      <w:r w:rsidRPr="00B42CD9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CF3816" wp14:editId="03A75EE4">
                <wp:simplePos x="0" y="0"/>
                <wp:positionH relativeFrom="page">
                  <wp:posOffset>4829175</wp:posOffset>
                </wp:positionH>
                <wp:positionV relativeFrom="paragraph">
                  <wp:posOffset>2082800</wp:posOffset>
                </wp:positionV>
                <wp:extent cx="1649095" cy="2009775"/>
                <wp:effectExtent l="19050" t="19050" r="2730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095" cy="200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610D" w:rsidRDefault="008D4FA6" w:rsidP="0091610D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91610D" w:rsidRDefault="00CA4D75" w:rsidP="0091610D">
                            <w:pPr>
                              <w:rPr>
                                <w:rStyle w:val="Hyperlink"/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</w:p>
                          <w:p w:rsidR="0091610D" w:rsidRDefault="0091610D" w:rsidP="0091610D"/>
                          <w:p w:rsidR="0091610D" w:rsidRDefault="00CA4D75" w:rsidP="0091610D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91610D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</w:p>
                          <w:p w:rsidR="0091610D" w:rsidRDefault="0091610D" w:rsidP="0091610D"/>
                          <w:p w:rsidR="008D4FA6" w:rsidRPr="0091610D" w:rsidRDefault="00CA4D75" w:rsidP="0091610D">
                            <w:pPr>
                              <w:rPr>
                                <w:rFonts w:ascii="NTFPreCursive" w:hAnsi="NTFPreCursive"/>
                                <w:color w:val="0563C1" w:themeColor="hyperlink"/>
                                <w:sz w:val="28"/>
                                <w:szCs w:val="28"/>
                                <w:u w:val="single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F3816" id="Text Box 5" o:spid="_x0000_s1028" type="#_x0000_t202" style="position:absolute;margin-left:380.25pt;margin-top:164pt;width:129.85pt;height:158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" fillcolor="white [3201]" strokeweight="2.25pt">
                <v:stroke dashstyle="3 1"/>
                <v:textbox>
                  <w:txbxContent>
                    <w:p w:rsidR="0091610D" w:rsidRDefault="008D4FA6" w:rsidP="0091610D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91610D" w:rsidRDefault="00CD3881" w:rsidP="0091610D">
                      <w:pPr>
                        <w:rPr>
                          <w:rStyle w:val="Hyperlink"/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</w:p>
                    <w:p w:rsidR="0091610D" w:rsidRDefault="0091610D" w:rsidP="0091610D"/>
                    <w:p w:rsidR="0091610D" w:rsidRDefault="00CD3881" w:rsidP="0091610D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91610D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</w:p>
                    <w:p w:rsidR="0091610D" w:rsidRDefault="0091610D" w:rsidP="0091610D"/>
                    <w:p w:rsidR="008D4FA6" w:rsidRPr="0091610D" w:rsidRDefault="00CD3881" w:rsidP="0091610D">
                      <w:pPr>
                        <w:rPr>
                          <w:rFonts w:ascii="NTFPreCursive" w:hAnsi="NTFPreCursive"/>
                          <w:color w:val="0563C1" w:themeColor="hyperlink"/>
                          <w:sz w:val="28"/>
                          <w:szCs w:val="28"/>
                          <w:u w:val="single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636E4" w:rsidRPr="00B42CD9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B42CD9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B42CD9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B42CD9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B42CD9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B42CD9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B42CD9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B42CD9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B42CD9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B42CD9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B42CD9" w:rsidRDefault="00CD3881" w:rsidP="00532DCB">
      <w:pPr>
        <w:rPr>
          <w:rFonts w:ascii="NTFCursive" w:hAnsi="NTFCursive"/>
          <w:kern w:val="2"/>
          <w:sz w:val="28"/>
          <w:szCs w:val="28"/>
        </w:rPr>
      </w:pPr>
      <w:r w:rsidRPr="00B42CD9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092748" wp14:editId="5034CD1F">
                <wp:simplePos x="0" y="0"/>
                <wp:positionH relativeFrom="page">
                  <wp:posOffset>4848225</wp:posOffset>
                </wp:positionH>
                <wp:positionV relativeFrom="paragraph">
                  <wp:posOffset>24130</wp:posOffset>
                </wp:positionV>
                <wp:extent cx="1620520" cy="2686050"/>
                <wp:effectExtent l="19050" t="19050" r="1778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520" cy="2686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BD48CF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CD3881" w:rsidRDefault="00BD48C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Prophet Muha</w:t>
                            </w:r>
                            <w:r w:rsidR="00CD3881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mmed</w:t>
                            </w:r>
                          </w:p>
                          <w:p w:rsidR="00CD3881" w:rsidRDefault="00CD3881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Allah</w:t>
                            </w:r>
                          </w:p>
                          <w:p w:rsidR="008D4FA6" w:rsidRPr="00BD48CF" w:rsidRDefault="00CD3881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Bilal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09274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margin-left:381.75pt;margin-top:1.9pt;width:127.6pt;height:211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" fillcolor="window" strokeweight="2.25pt">
                <v:stroke dashstyle="3 1"/>
                <v:textbox>
                  <w:txbxContent>
                    <w:p w:rsidR="00BD48CF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CD3881" w:rsidRDefault="00BD48C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Prophet Muha</w:t>
                      </w:r>
                      <w:r w:rsidR="00CD3881">
                        <w:rPr>
                          <w:rFonts w:ascii="NTFPreCursive" w:hAnsi="NTFPreCursive"/>
                          <w:sz w:val="32"/>
                          <w:szCs w:val="32"/>
                        </w:rPr>
                        <w:t>mmed</w:t>
                      </w:r>
                    </w:p>
                    <w:p w:rsidR="00CD3881" w:rsidRDefault="00CD3881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Allah</w:t>
                      </w:r>
                    </w:p>
                    <w:p w:rsidR="008D4FA6" w:rsidRPr="00BD48CF" w:rsidRDefault="00CD3881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Bilal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109A6" w:rsidRPr="00B42CD9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B42CD9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B42CD9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A109A6" w:rsidRPr="00B42CD9" w:rsidRDefault="00A109A6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B42CD9" w:rsidRDefault="008636E4" w:rsidP="00532DCB">
      <w:pPr>
        <w:rPr>
          <w:rFonts w:ascii="NTFCursive" w:hAnsi="NTFCursive"/>
          <w:kern w:val="2"/>
          <w:sz w:val="28"/>
          <w:szCs w:val="28"/>
        </w:rPr>
      </w:pPr>
    </w:p>
    <w:p w:rsidR="008636E4" w:rsidRPr="00B42CD9" w:rsidRDefault="00BD48CF" w:rsidP="00532DCB">
      <w:pPr>
        <w:rPr>
          <w:rFonts w:ascii="NTFCursive" w:hAnsi="NTFCursive"/>
          <w:kern w:val="2"/>
          <w:sz w:val="28"/>
          <w:szCs w:val="28"/>
        </w:rPr>
      </w:pPr>
      <w:r w:rsidRPr="00B42CD9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9CEEDF" wp14:editId="6684C4F7">
                <wp:simplePos x="0" y="0"/>
                <wp:positionH relativeFrom="page">
                  <wp:posOffset>447675</wp:posOffset>
                </wp:positionH>
                <wp:positionV relativeFrom="paragraph">
                  <wp:posOffset>235584</wp:posOffset>
                </wp:positionV>
                <wp:extent cx="2209800" cy="134302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343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BD48CF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436885" w:rsidRDefault="00436885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Y1</w:t>
                            </w:r>
                          </w:p>
                          <w:p w:rsidR="003663E1" w:rsidRPr="00BD48CF" w:rsidRDefault="00BD48CF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Who is Jewish and what do they believe?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CEEDF" id="Text Box 4" o:spid="_x0000_s1030" type="#_x0000_t202" style="position:absolute;margin-left:35.25pt;margin-top:18.55pt;width:174pt;height:105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" fillcolor="window" strokecolor="red" strokeweight="2.25pt">
                <v:stroke dashstyle="3 1"/>
                <v:textbox>
                  <w:txbxContent>
                    <w:p w:rsidR="00BD48CF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436885" w:rsidRDefault="00436885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Y1</w:t>
                      </w:r>
                    </w:p>
                    <w:p w:rsidR="003663E1" w:rsidRPr="00BD48CF" w:rsidRDefault="00BD48CF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Who is Jewish and what do they believe?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02B9" w:rsidRPr="00B42CD9">
        <w:rPr>
          <w:rFonts w:ascii="NTFCursive" w:hAnsi="NTFCursive"/>
          <w:kern w:val="2"/>
          <w:sz w:val="28"/>
          <w:szCs w:val="28"/>
        </w:rPr>
        <w:t xml:space="preserve">   </w:t>
      </w:r>
    </w:p>
    <w:p w:rsidR="008636E4" w:rsidRPr="00B42CD9" w:rsidRDefault="00436885" w:rsidP="00532DCB">
      <w:pPr>
        <w:rPr>
          <w:rFonts w:ascii="NTFCursive" w:hAnsi="NTFCursive"/>
          <w:kern w:val="2"/>
          <w:sz w:val="28"/>
          <w:szCs w:val="28"/>
        </w:rPr>
      </w:pPr>
      <w:r w:rsidRPr="00B42CD9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ED5817" wp14:editId="1E5929F9">
                <wp:simplePos x="0" y="0"/>
                <wp:positionH relativeFrom="page">
                  <wp:posOffset>2781300</wp:posOffset>
                </wp:positionH>
                <wp:positionV relativeFrom="paragraph">
                  <wp:posOffset>32385</wp:posOffset>
                </wp:positionV>
                <wp:extent cx="1981200" cy="1343025"/>
                <wp:effectExtent l="19050" t="1905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343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436885" w:rsidRDefault="00436885" w:rsidP="00436885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Sbusequent </w:t>
                            </w: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</w:p>
                          <w:p w:rsidR="00436885" w:rsidRDefault="00436885" w:rsidP="00436885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Y3</w:t>
                            </w:r>
                          </w:p>
                          <w:p w:rsidR="00436885" w:rsidRPr="00BD48CF" w:rsidRDefault="00436885" w:rsidP="00436885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do different people believe about God?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D5817" id="Text Box 6" o:spid="_x0000_s1031" type="#_x0000_t202" style="position:absolute;margin-left:219pt;margin-top:2.55pt;width:156pt;height:105.7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" fillcolor="window" strokecolor="red" strokeweight="2.25pt">
                <v:stroke dashstyle="3 1"/>
                <v:textbox>
                  <w:txbxContent>
                    <w:p w:rsidR="00436885" w:rsidRDefault="00436885" w:rsidP="00436885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Sbusequent </w:t>
                      </w: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Learning</w:t>
                      </w:r>
                    </w:p>
                    <w:p w:rsidR="00436885" w:rsidRDefault="00436885" w:rsidP="00436885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Y3</w:t>
                      </w:r>
                    </w:p>
                    <w:p w:rsidR="00436885" w:rsidRPr="00BD48CF" w:rsidRDefault="00436885" w:rsidP="00436885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What do different people believe about God?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32BD3" w:rsidRPr="00B42CD9" w:rsidRDefault="00BD48CF" w:rsidP="00532DCB">
      <w:pPr>
        <w:rPr>
          <w:rFonts w:ascii="NTFCursive" w:hAnsi="NTFCursive"/>
          <w:kern w:val="2"/>
          <w:sz w:val="28"/>
          <w:szCs w:val="28"/>
        </w:rPr>
      </w:pPr>
      <w:r w:rsidRPr="00B42CD9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FC2F0D4" wp14:editId="249DECC1">
                <wp:simplePos x="0" y="0"/>
                <wp:positionH relativeFrom="margin">
                  <wp:posOffset>-409575</wp:posOffset>
                </wp:positionH>
                <wp:positionV relativeFrom="paragraph">
                  <wp:posOffset>1298575</wp:posOffset>
                </wp:positionV>
                <wp:extent cx="6057900" cy="714375"/>
                <wp:effectExtent l="19050" t="1905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7143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81" w:rsidRDefault="004C14F3" w:rsidP="001D7E0D">
                            <w:pPr>
                              <w:rPr>
                                <w:rFonts w:ascii="NTFPreCursive" w:hAnsi="NTFPreCursive"/>
                                <w:sz w:val="28"/>
                              </w:rPr>
                            </w:pPr>
                            <w:r w:rsidRPr="004C14F3">
                              <w:rPr>
                                <w:rFonts w:ascii="NTFPreCursive" w:hAnsi="NTFPreCursive"/>
                                <w:b/>
                                <w:sz w:val="28"/>
                              </w:rPr>
                              <w:t>Key Vocabulary:</w:t>
                            </w:r>
                            <w:r>
                              <w:rPr>
                                <w:rFonts w:ascii="NTFPreCursive" w:hAnsi="NTFPreCursive"/>
                                <w:sz w:val="28"/>
                              </w:rPr>
                              <w:t xml:space="preserve"> </w:t>
                            </w:r>
                          </w:p>
                          <w:p w:rsidR="001D7E0D" w:rsidRPr="00EF3EF2" w:rsidRDefault="00CD3881" w:rsidP="001D7E0D">
                            <w:pPr>
                              <w:rPr>
                                <w:rFonts w:ascii="NTFPreCursive" w:hAnsi="NTFPreCursive"/>
                                <w:sz w:val="28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28"/>
                              </w:rPr>
                              <w:t>Qu’ran, Islam, Imam Eid al-Fitr, Mecca, Salat, Hajj, Five pillars, Eid al-fitr, Kabba, hijab, mosque, Muslims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2F0D4" id="Text Box 3" o:spid="_x0000_s1032" type="#_x0000_t202" style="position:absolute;margin-left:-32.25pt;margin-top:102.25pt;width:477pt;height:56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" filled="f" strokeweight="2.25pt">
                <v:stroke dashstyle="3 1"/>
                <v:textbox>
                  <w:txbxContent>
                    <w:p w:rsidR="00CD3881" w:rsidRDefault="004C14F3" w:rsidP="001D7E0D">
                      <w:pPr>
                        <w:rPr>
                          <w:rFonts w:ascii="NTFPreCursive" w:hAnsi="NTFPreCursive"/>
                          <w:sz w:val="28"/>
                        </w:rPr>
                      </w:pPr>
                      <w:r w:rsidRPr="004C14F3">
                        <w:rPr>
                          <w:rFonts w:ascii="NTFPreCursive" w:hAnsi="NTFPreCursive"/>
                          <w:b/>
                          <w:sz w:val="28"/>
                        </w:rPr>
                        <w:t>Key Vocabulary:</w:t>
                      </w:r>
                      <w:r>
                        <w:rPr>
                          <w:rFonts w:ascii="NTFPreCursive" w:hAnsi="NTFPreCursive"/>
                          <w:sz w:val="28"/>
                        </w:rPr>
                        <w:t xml:space="preserve"> </w:t>
                      </w:r>
                    </w:p>
                    <w:p w:rsidR="001D7E0D" w:rsidRPr="00EF3EF2" w:rsidRDefault="00CD3881" w:rsidP="001D7E0D">
                      <w:pPr>
                        <w:rPr>
                          <w:rFonts w:ascii="NTFPreCursive" w:hAnsi="NTFPreCursive"/>
                          <w:sz w:val="28"/>
                        </w:rPr>
                      </w:pPr>
                      <w:r>
                        <w:rPr>
                          <w:rFonts w:ascii="NTFPreCursive" w:hAnsi="NTFPreCursive"/>
                          <w:sz w:val="28"/>
                        </w:rPr>
                        <w:t>Qu’ran, Islam, Imam Eid al-Fitr, Mecca, Salat, Hajj, Five pillars, Eid al-fitr, Kabba, hijab, mosque, Muslims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32BD3" w:rsidRPr="00B42CD9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25AAB59B-2FC7-4ABF-AB5F-56C34EB716C4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3880CA30-0303-43C1-8BA6-27F1B92BBACF}"/>
    <w:embedBold r:id="rId3" w:fontKey="{7B76E154-44B6-47DD-A78B-3C45DC34AF0A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DD859E42-5326-41D5-8500-6DDFD312C12F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691B2386-3496-41D5-968C-ACF681952070}"/>
    <w:embedBold r:id="rId6" w:fontKey="{7B4D7C14-B6EC-41EC-A4F6-7A0097CBEB37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A925023A-6731-4DB6-A01C-6CF97DFD36E2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ECD7C9CD-2C04-4507-A6C6-E6E196519DE1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C3E51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12B4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52A8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47A12"/>
    <w:rsid w:val="0036176B"/>
    <w:rsid w:val="00364234"/>
    <w:rsid w:val="003663E1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36885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C14F3"/>
    <w:rsid w:val="004C26B9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90619"/>
    <w:rsid w:val="006A3354"/>
    <w:rsid w:val="006B5AFB"/>
    <w:rsid w:val="006B5D87"/>
    <w:rsid w:val="006B793D"/>
    <w:rsid w:val="006C62FB"/>
    <w:rsid w:val="006D6639"/>
    <w:rsid w:val="006E54E2"/>
    <w:rsid w:val="006E64F0"/>
    <w:rsid w:val="006E7D2E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447B8"/>
    <w:rsid w:val="008607E6"/>
    <w:rsid w:val="00860ED0"/>
    <w:rsid w:val="008636E4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1610D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C4FF7"/>
    <w:rsid w:val="009D2069"/>
    <w:rsid w:val="009D6239"/>
    <w:rsid w:val="009F1372"/>
    <w:rsid w:val="00A068B1"/>
    <w:rsid w:val="00A109A6"/>
    <w:rsid w:val="00A10C17"/>
    <w:rsid w:val="00A17516"/>
    <w:rsid w:val="00A26E8B"/>
    <w:rsid w:val="00A2794C"/>
    <w:rsid w:val="00A3148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42CD9"/>
    <w:rsid w:val="00B54C67"/>
    <w:rsid w:val="00B611F7"/>
    <w:rsid w:val="00B82FDA"/>
    <w:rsid w:val="00B90A12"/>
    <w:rsid w:val="00BA7042"/>
    <w:rsid w:val="00BC02B9"/>
    <w:rsid w:val="00BC0D11"/>
    <w:rsid w:val="00BC1DC6"/>
    <w:rsid w:val="00BC5052"/>
    <w:rsid w:val="00BD48CF"/>
    <w:rsid w:val="00BF0420"/>
    <w:rsid w:val="00BF30F2"/>
    <w:rsid w:val="00C1318F"/>
    <w:rsid w:val="00C17B5B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4D75"/>
    <w:rsid w:val="00CA7D14"/>
    <w:rsid w:val="00CB134F"/>
    <w:rsid w:val="00CB164B"/>
    <w:rsid w:val="00CC0D2C"/>
    <w:rsid w:val="00CC2FBB"/>
    <w:rsid w:val="00CC3F52"/>
    <w:rsid w:val="00CD0C24"/>
    <w:rsid w:val="00CD3836"/>
    <w:rsid w:val="00CD3881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10B8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EF3EF2"/>
    <w:rsid w:val="00F0277A"/>
    <w:rsid w:val="00F05267"/>
    <w:rsid w:val="00F05DC2"/>
    <w:rsid w:val="00F109CA"/>
    <w:rsid w:val="00F12791"/>
    <w:rsid w:val="00F138F9"/>
    <w:rsid w:val="00F24335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BFBA6B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9C4F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B42C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42CD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D80DF-93A4-437A-8589-D674D8F1E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137</TotalTime>
  <Pages>1</Pages>
  <Words>127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9</cp:revision>
  <cp:lastPrinted>2022-06-17T14:35:00Z</cp:lastPrinted>
  <dcterms:created xsi:type="dcterms:W3CDTF">2022-06-14T13:42:00Z</dcterms:created>
  <dcterms:modified xsi:type="dcterms:W3CDTF">2022-06-17T15:05:00Z</dcterms:modified>
</cp:coreProperties>
</file>