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A61777" w:rsidRDefault="00FC0BC9" w:rsidP="00532DCB">
      <w:pPr>
        <w:rPr>
          <w:rFonts w:ascii="NTFCursive" w:hAnsi="NTFCursive"/>
          <w:b/>
          <w:kern w:val="2"/>
          <w:sz w:val="44"/>
          <w:szCs w:val="28"/>
        </w:rPr>
      </w:pPr>
      <w:r w:rsidRPr="00A61777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984D664" wp14:editId="5821A998">
            <wp:simplePos x="0" y="0"/>
            <wp:positionH relativeFrom="margin">
              <wp:align>right</wp:align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962" w:rsidRPr="00A61777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2EDDBA7" wp14:editId="0A107DE6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076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DDBA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39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6962" w:rsidRPr="00A61777">
        <w:rPr>
          <w:rFonts w:ascii="NTFCursive" w:hAnsi="NTFCursive"/>
          <w:b/>
          <w:kern w:val="2"/>
          <w:sz w:val="44"/>
          <w:szCs w:val="28"/>
        </w:rPr>
        <w:t>R</w:t>
      </w:r>
      <w:r w:rsidR="00E96962" w:rsidRPr="00A61777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A61777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A61777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3663E1" w:rsidRPr="00A61777">
        <w:rPr>
          <w:rFonts w:ascii="NTFCursive" w:hAnsi="NTFCursive"/>
          <w:b/>
          <w:kern w:val="2"/>
          <w:sz w:val="44"/>
          <w:szCs w:val="28"/>
        </w:rPr>
        <w:t>1</w:t>
      </w:r>
    </w:p>
    <w:p w:rsidR="00832BD3" w:rsidRPr="00A61777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A61777">
        <w:rPr>
          <w:rFonts w:ascii="NTFCursive" w:hAnsi="NTFCursive"/>
          <w:b/>
          <w:kern w:val="2"/>
          <w:sz w:val="44"/>
          <w:szCs w:val="28"/>
        </w:rPr>
        <w:t>T</w:t>
      </w:r>
      <w:r w:rsidRPr="00A61777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A61777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A61777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A61777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A61777" w:rsidRDefault="00690619" w:rsidP="00532DCB">
      <w:pPr>
        <w:rPr>
          <w:noProof/>
          <w:kern w:val="2"/>
          <w:lang w:eastAsia="en-GB"/>
        </w:rPr>
      </w:pPr>
      <w:r w:rsidRPr="00A61777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162675" cy="8953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895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EAF" id="Text Box 2" o:spid="_x0000_s1027" type="#_x0000_t202" style="position:absolute;margin-left:434.05pt;margin-top:15.15pt;width:485.25pt;height:70.5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" filled="f" strokecolor="red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A61777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A61777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A61777">
        <w:rPr>
          <w:kern w:val="2"/>
        </w:rPr>
        <w:t xml:space="preserve"> </w:t>
      </w:r>
    </w:p>
    <w:p w:rsidR="00CF588E" w:rsidRPr="00A61777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A61777">
        <w:rPr>
          <w:rFonts w:ascii="NTFCursive" w:hAnsi="NTFCursive"/>
          <w:b/>
          <w:kern w:val="2"/>
          <w:sz w:val="36"/>
          <w:szCs w:val="28"/>
        </w:rPr>
        <w:t>K</w:t>
      </w:r>
      <w:r w:rsidRPr="00A61777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A61777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A61777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A61777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A61777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A61777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832BD3" w:rsidRPr="00A61777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A61777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A61777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A61777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A61777">
        <w:rPr>
          <w:rFonts w:ascii="NTFCursive" w:hAnsi="NTFCursive"/>
          <w:kern w:val="2"/>
          <w:sz w:val="36"/>
          <w:szCs w:val="28"/>
        </w:rPr>
        <w:t>W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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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J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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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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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</w:t>
      </w:r>
      <w:r w:rsidR="00A109A6" w:rsidRPr="00A61777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A61777">
        <w:rPr>
          <w:rFonts w:ascii="NTFCursive" w:hAnsi="NTFCursive" w:hint="eastAsia"/>
          <w:kern w:val="2"/>
          <w:sz w:val="36"/>
          <w:szCs w:val="28"/>
        </w:rPr>
        <w:t></w:t>
      </w:r>
      <w:r w:rsidR="00A109A6" w:rsidRPr="00A61777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81"/>
      </w:tblGrid>
      <w:tr w:rsidR="00690619" w:rsidRPr="00A61777" w:rsidTr="003663E1">
        <w:trPr>
          <w:trHeight w:val="640"/>
        </w:trPr>
        <w:tc>
          <w:tcPr>
            <w:tcW w:w="6781" w:type="dxa"/>
          </w:tcPr>
          <w:p w:rsidR="00900326" w:rsidRPr="00A61777" w:rsidRDefault="00900326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  <w:p w:rsidR="00900326" w:rsidRPr="00A61777" w:rsidRDefault="00690619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A61777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A61777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A61777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690619" w:rsidRPr="00A61777" w:rsidRDefault="00690619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</w:tc>
      </w:tr>
      <w:tr w:rsidR="004C14F3" w:rsidRPr="00A61777" w:rsidTr="003663E1">
        <w:trPr>
          <w:trHeight w:val="640"/>
        </w:trPr>
        <w:tc>
          <w:tcPr>
            <w:tcW w:w="6781" w:type="dxa"/>
          </w:tcPr>
          <w:p w:rsidR="004C14F3" w:rsidRPr="00A61777" w:rsidRDefault="00A109A6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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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A61777" w:rsidTr="003663E1">
        <w:trPr>
          <w:trHeight w:val="640"/>
        </w:trPr>
        <w:tc>
          <w:tcPr>
            <w:tcW w:w="6781" w:type="dxa"/>
          </w:tcPr>
          <w:p w:rsidR="004C14F3" w:rsidRPr="00A61777" w:rsidRDefault="008447B8" w:rsidP="00A109A6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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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A61777" w:rsidTr="003663E1">
        <w:trPr>
          <w:trHeight w:val="640"/>
        </w:trPr>
        <w:tc>
          <w:tcPr>
            <w:tcW w:w="6781" w:type="dxa"/>
          </w:tcPr>
          <w:p w:rsidR="008447B8" w:rsidRPr="00A61777" w:rsidRDefault="008447B8" w:rsidP="00A109A6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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>z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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>z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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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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A109A6"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="00A109A6"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A61777" w:rsidTr="003663E1">
        <w:trPr>
          <w:trHeight w:val="640"/>
        </w:trPr>
        <w:tc>
          <w:tcPr>
            <w:tcW w:w="6781" w:type="dxa"/>
          </w:tcPr>
          <w:p w:rsidR="008447B8" w:rsidRPr="00A61777" w:rsidRDefault="00A109A6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H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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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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S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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A61777" w:rsidTr="003663E1">
        <w:trPr>
          <w:trHeight w:val="640"/>
        </w:trPr>
        <w:tc>
          <w:tcPr>
            <w:tcW w:w="6781" w:type="dxa"/>
          </w:tcPr>
          <w:p w:rsidR="008447B8" w:rsidRPr="00A61777" w:rsidRDefault="00A109A6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H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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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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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A61777" w:rsidTr="003663E1">
        <w:trPr>
          <w:trHeight w:val="686"/>
        </w:trPr>
        <w:tc>
          <w:tcPr>
            <w:tcW w:w="6781" w:type="dxa"/>
          </w:tcPr>
          <w:p w:rsidR="008447B8" w:rsidRPr="00A61777" w:rsidRDefault="00A109A6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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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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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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A61777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A61777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</w:tbl>
    <w:p w:rsidR="008636E4" w:rsidRPr="00A61777" w:rsidRDefault="00A109A6" w:rsidP="00532DCB">
      <w:pPr>
        <w:rPr>
          <w:rFonts w:ascii="NTFCursive" w:hAnsi="NTFCursive"/>
          <w:b/>
          <w:kern w:val="2"/>
          <w:sz w:val="28"/>
          <w:szCs w:val="28"/>
        </w:rPr>
      </w:pPr>
      <w:r w:rsidRPr="00A61777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03533083" wp14:editId="2978BBA0">
            <wp:simplePos x="0" y="0"/>
            <wp:positionH relativeFrom="column">
              <wp:posOffset>3971925</wp:posOffset>
            </wp:positionH>
            <wp:positionV relativeFrom="paragraph">
              <wp:posOffset>301625</wp:posOffset>
            </wp:positionV>
            <wp:extent cx="1647825" cy="1809750"/>
            <wp:effectExtent l="76200" t="76200" r="142875" b="133350"/>
            <wp:wrapSquare wrapText="bothSides"/>
            <wp:docPr id="6" name="Picture 6" descr="Jewish Symbols Explained for Kids - B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wish Symbols Explained for Kids - BJ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09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636E4" w:rsidRPr="00A61777" w:rsidRDefault="003663E1" w:rsidP="00532DCB">
      <w:pPr>
        <w:rPr>
          <w:rFonts w:ascii="NTFCursive" w:hAnsi="NTFCursive"/>
          <w:b/>
          <w:kern w:val="2"/>
          <w:sz w:val="28"/>
          <w:szCs w:val="28"/>
        </w:rPr>
      </w:pPr>
      <w:r w:rsidRPr="00A61777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6FAB6F" wp14:editId="7310905F">
                <wp:simplePos x="0" y="0"/>
                <wp:positionH relativeFrom="page">
                  <wp:posOffset>4848225</wp:posOffset>
                </wp:positionH>
                <wp:positionV relativeFrom="paragraph">
                  <wp:posOffset>2079625</wp:posOffset>
                </wp:positionV>
                <wp:extent cx="1620520" cy="85725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85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447B8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A109A6" w:rsidRDefault="00A109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Israelites</w:t>
                            </w:r>
                          </w:p>
                          <w:p w:rsidR="008D4FA6" w:rsidRPr="008447B8" w:rsidRDefault="008447B8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FAB6F" id="Text Box 8" o:spid="_x0000_s1028" type="#_x0000_t202" style="position:absolute;margin-left:381.75pt;margin-top:163.75pt;width:127.6pt;height:6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" fillcolor="window" strokeweight="2.25pt">
                <v:stroke dashstyle="3 1"/>
                <v:textbox>
                  <w:txbxContent>
                    <w:p w:rsidR="008447B8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A109A6" w:rsidRDefault="00A109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Israelites</w:t>
                      </w:r>
                    </w:p>
                    <w:p w:rsidR="008D4FA6" w:rsidRPr="008447B8" w:rsidRDefault="008447B8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3663E1" w:rsidP="00532DCB">
      <w:pPr>
        <w:rPr>
          <w:rFonts w:ascii="NTFCursive" w:hAnsi="NTFCursive"/>
          <w:kern w:val="2"/>
          <w:sz w:val="28"/>
          <w:szCs w:val="28"/>
        </w:rPr>
      </w:pPr>
      <w:r w:rsidRPr="00A61777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39D0DE" wp14:editId="4C0E941D">
                <wp:simplePos x="0" y="0"/>
                <wp:positionH relativeFrom="page">
                  <wp:posOffset>4829175</wp:posOffset>
                </wp:positionH>
                <wp:positionV relativeFrom="paragraph">
                  <wp:posOffset>118110</wp:posOffset>
                </wp:positionV>
                <wp:extent cx="1649095" cy="2857500"/>
                <wp:effectExtent l="19050" t="19050" r="273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32111C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32111C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32111C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9D0D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380.25pt;margin-top:9.3pt;width:129.85pt;height:2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32111C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32111C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32111C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900326" w:rsidP="00532DCB">
      <w:pPr>
        <w:rPr>
          <w:rFonts w:ascii="NTFCursive" w:hAnsi="NTFCursive"/>
          <w:kern w:val="2"/>
          <w:sz w:val="28"/>
          <w:szCs w:val="28"/>
        </w:rPr>
      </w:pPr>
      <w:r w:rsidRPr="00A61777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948697" wp14:editId="01FC40D3">
                <wp:simplePos x="0" y="0"/>
                <wp:positionH relativeFrom="page">
                  <wp:posOffset>438150</wp:posOffset>
                </wp:positionH>
                <wp:positionV relativeFrom="paragraph">
                  <wp:posOffset>230505</wp:posOffset>
                </wp:positionV>
                <wp:extent cx="2028825" cy="19621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962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3663E1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00326" w:rsidRDefault="00900326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00326" w:rsidRDefault="00900326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Reception</w:t>
                            </w:r>
                          </w:p>
                          <w:p w:rsidR="00900326" w:rsidRDefault="00900326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D6239" w:rsidRPr="003663E1" w:rsidRDefault="003663E1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chanukah, places of worship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48697" id="Text Box 4" o:spid="_x0000_s1030" type="#_x0000_t202" style="position:absolute;margin-left:34.5pt;margin-top:18.15pt;width:159.75pt;height:154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" fillcolor="window" strokecolor="red" strokeweight="2.25pt">
                <v:stroke dashstyle="3 1"/>
                <v:textbox>
                  <w:txbxContent>
                    <w:p w:rsidR="003663E1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00326" w:rsidRDefault="00900326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00326" w:rsidRDefault="00900326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Reception</w:t>
                      </w:r>
                    </w:p>
                    <w:p w:rsidR="00900326" w:rsidRDefault="00900326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D6239" w:rsidRPr="003663E1" w:rsidRDefault="003663E1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chanukah, places of worship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109A6" w:rsidRPr="00A61777" w:rsidRDefault="00900326" w:rsidP="00532DCB">
      <w:pPr>
        <w:rPr>
          <w:rFonts w:ascii="NTFCursive" w:hAnsi="NTFCursive"/>
          <w:kern w:val="2"/>
          <w:sz w:val="28"/>
          <w:szCs w:val="28"/>
        </w:rPr>
      </w:pPr>
      <w:r w:rsidRPr="00A61777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EA63F5" wp14:editId="3009AF1B">
                <wp:simplePos x="0" y="0"/>
                <wp:positionH relativeFrom="margin">
                  <wp:posOffset>1743075</wp:posOffset>
                </wp:positionH>
                <wp:positionV relativeFrom="paragraph">
                  <wp:posOffset>27305</wp:posOffset>
                </wp:positionV>
                <wp:extent cx="2057400" cy="198120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98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00326" w:rsidRDefault="00900326" w:rsidP="0090032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00326" w:rsidRDefault="00900326" w:rsidP="0090032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00326" w:rsidRDefault="00900326" w:rsidP="0090032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</w:t>
                            </w:r>
                          </w:p>
                          <w:p w:rsidR="00900326" w:rsidRDefault="00900326" w:rsidP="0090032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Who is Muslim and what do they believe?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A63F5" id="Text Box 9" o:spid="_x0000_s1031" type="#_x0000_t202" style="position:absolute;margin-left:137.25pt;margin-top:2.15pt;width:162pt;height:15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" fillcolor="window" strokecolor="red" strokeweight="2.25pt">
                <v:stroke dashstyle="3 1"/>
                <v:textbox>
                  <w:txbxContent>
                    <w:p w:rsidR="00900326" w:rsidRDefault="00900326" w:rsidP="0090032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00326" w:rsidRDefault="00900326" w:rsidP="0090032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00326" w:rsidRDefault="00900326" w:rsidP="0090032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</w:t>
                      </w:r>
                    </w:p>
                    <w:p w:rsidR="00900326" w:rsidRDefault="00900326" w:rsidP="0090032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Who is Muslim and what do they believe?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A61777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3663E1" w:rsidP="00532DCB">
      <w:pPr>
        <w:rPr>
          <w:rFonts w:ascii="NTFCursive" w:hAnsi="NTFCursive"/>
          <w:kern w:val="2"/>
          <w:sz w:val="28"/>
          <w:szCs w:val="28"/>
        </w:rPr>
      </w:pPr>
      <w:r w:rsidRPr="00A61777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F6318D" wp14:editId="6FD7C48A">
                <wp:simplePos x="0" y="0"/>
                <wp:positionH relativeFrom="margin">
                  <wp:posOffset>-466725</wp:posOffset>
                </wp:positionH>
                <wp:positionV relativeFrom="paragraph">
                  <wp:posOffset>179070</wp:posOffset>
                </wp:positionV>
                <wp:extent cx="6057900" cy="6000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600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EF3EF2" w:rsidRDefault="004C14F3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 w:rsidRPr="004C14F3">
                              <w:rPr>
                                <w:rFonts w:ascii="NTFPreCursive" w:hAnsi="NTFPreCursive"/>
                                <w:b/>
                                <w:sz w:val="28"/>
                              </w:rPr>
                              <w:t>Key Vocabulary: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</w:rPr>
                              <w:t xml:space="preserve">  </w:t>
                            </w:r>
                            <w:r w:rsidR="00A109A6">
                              <w:rPr>
                                <w:rFonts w:ascii="NTFPreCursive" w:hAnsi="NTFPreCursive"/>
                                <w:sz w:val="28"/>
                              </w:rPr>
                              <w:t>precious, Jewish, Mezuzah, Challah, Kosher, Seder, Matzah, Chanukah, Kippa, Dreidel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6318D" id="Text Box 3" o:spid="_x0000_s1031" type="#_x0000_t202" style="position:absolute;margin-left:-36.75pt;margin-top:14.1pt;width:477pt;height:47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" filled="f" strokeweight="2.25pt">
                <v:stroke dashstyle="3 1"/>
                <v:textbox>
                  <w:txbxContent>
                    <w:p w:rsidR="001D7E0D" w:rsidRPr="00EF3EF2" w:rsidRDefault="004C14F3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 w:rsidRPr="004C14F3">
                        <w:rPr>
                          <w:rFonts w:ascii="NTFPreCursive" w:hAnsi="NTFPreCursive"/>
                          <w:b/>
                          <w:sz w:val="28"/>
                        </w:rPr>
                        <w:t>Key Vocabulary:</w:t>
                      </w:r>
                      <w:r>
                        <w:rPr>
                          <w:rFonts w:ascii="NTFPreCursive" w:hAnsi="NTFPreCursive"/>
                          <w:sz w:val="28"/>
                        </w:rPr>
                        <w:t xml:space="preserve">  </w:t>
                      </w:r>
                      <w:r w:rsidR="00A109A6">
                        <w:rPr>
                          <w:rFonts w:ascii="NTFPreCursive" w:hAnsi="NTFPreCursive"/>
                          <w:sz w:val="28"/>
                        </w:rPr>
                        <w:t>precious, Jewish, Mezuzah, Challah, Kosher, Seder, Matzah, Chanukah, Kippa, Dreidel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A61777" w:rsidRDefault="00BC02B9" w:rsidP="00532DCB">
      <w:pPr>
        <w:rPr>
          <w:rFonts w:ascii="NTFCursive" w:hAnsi="NTFCursive"/>
          <w:kern w:val="2"/>
          <w:sz w:val="28"/>
          <w:szCs w:val="28"/>
        </w:rPr>
      </w:pPr>
      <w:r w:rsidRPr="00A61777">
        <w:rPr>
          <w:rFonts w:ascii="NTFCursive" w:hAnsi="NTFCursive"/>
          <w:kern w:val="2"/>
          <w:sz w:val="28"/>
          <w:szCs w:val="28"/>
        </w:rPr>
        <w:t xml:space="preserve">   </w:t>
      </w:r>
    </w:p>
    <w:p w:rsidR="008636E4" w:rsidRPr="00A61777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32BD3" w:rsidRPr="00A61777" w:rsidRDefault="00832BD3" w:rsidP="00532DCB">
      <w:pPr>
        <w:rPr>
          <w:rFonts w:ascii="NTFCursive" w:hAnsi="NTFCursive"/>
          <w:kern w:val="2"/>
          <w:sz w:val="28"/>
          <w:szCs w:val="28"/>
        </w:rPr>
      </w:pPr>
    </w:p>
    <w:sectPr w:rsidR="00832BD3" w:rsidRPr="00A61777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08FF9EE8-149E-4A33-94EA-06DE3A91AA40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7CA3221A-D009-472D-8F93-2EE12CE016AE}"/>
    <w:embedBold r:id="rId3" w:fontKey="{15E12FB4-9481-44C3-8A31-5B6C9E893A15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822D6738-37C2-42B9-AF13-0416757CFD78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E0F1A62B-5987-4AE5-95F8-373D7AECE2CC}"/>
    <w:embedBold r:id="rId6" w:fontKey="{567A0DDF-E378-4A2D-8D85-CC0EB667A672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42E5973D-4937-4C10-A8D0-491BBFD2B7C3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785CEB46-3AE9-4C66-8E63-5673AF2A247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111C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663E1"/>
    <w:rsid w:val="0039790A"/>
    <w:rsid w:val="003A0977"/>
    <w:rsid w:val="003A0D7E"/>
    <w:rsid w:val="003B6135"/>
    <w:rsid w:val="003B7330"/>
    <w:rsid w:val="003C020E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C14F3"/>
    <w:rsid w:val="004C26B9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447B8"/>
    <w:rsid w:val="008607E6"/>
    <w:rsid w:val="00860ED0"/>
    <w:rsid w:val="008636E4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0326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9A6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61777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D7622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2B9"/>
    <w:rsid w:val="00BC0D11"/>
    <w:rsid w:val="00BC1DC6"/>
    <w:rsid w:val="00BC5052"/>
    <w:rsid w:val="00BF0420"/>
    <w:rsid w:val="00BF30F2"/>
    <w:rsid w:val="00C1318F"/>
    <w:rsid w:val="00C17B5B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EF3EF2"/>
    <w:rsid w:val="00F0277A"/>
    <w:rsid w:val="00F05267"/>
    <w:rsid w:val="00F05DC2"/>
    <w:rsid w:val="00F109CA"/>
    <w:rsid w:val="00F12791"/>
    <w:rsid w:val="00F138F9"/>
    <w:rsid w:val="00F24335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0BC9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44D49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FC0B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C0BC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22D09-0E14-4805-8CC0-7655639B8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4</TotalTime>
  <Pages>2</Pages>
  <Words>75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3</cp:revision>
  <cp:lastPrinted>2022-06-17T14:34:00Z</cp:lastPrinted>
  <dcterms:created xsi:type="dcterms:W3CDTF">2022-06-16T14:36:00Z</dcterms:created>
  <dcterms:modified xsi:type="dcterms:W3CDTF">2022-06-17T15:04:00Z</dcterms:modified>
</cp:coreProperties>
</file>