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C82976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C82976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2976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976">
        <w:rPr>
          <w:rFonts w:ascii="NTFCursive" w:hAnsi="NTFCursive"/>
          <w:b/>
          <w:kern w:val="2"/>
          <w:sz w:val="44"/>
          <w:szCs w:val="28"/>
        </w:rPr>
        <w:t>R</w:t>
      </w:r>
      <w:r w:rsidRPr="00C82976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C82976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C82976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7F018F" w:rsidRPr="00C82976">
        <w:rPr>
          <w:rFonts w:ascii="NTFCursive" w:hAnsi="NTFCursive"/>
          <w:b/>
          <w:kern w:val="2"/>
          <w:sz w:val="44"/>
          <w:szCs w:val="28"/>
        </w:rPr>
        <w:t>1</w:t>
      </w:r>
    </w:p>
    <w:p w:rsidR="00832BD3" w:rsidRPr="00C82976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C82976">
        <w:rPr>
          <w:rFonts w:ascii="NTFCursive" w:hAnsi="NTFCursive"/>
          <w:b/>
          <w:kern w:val="2"/>
          <w:sz w:val="44"/>
          <w:szCs w:val="28"/>
        </w:rPr>
        <w:t>T</w:t>
      </w:r>
      <w:r w:rsidRPr="00C82976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C82976">
        <w:rPr>
          <w:rFonts w:ascii="NTFCursive" w:hAnsi="NTFCursive"/>
          <w:b/>
          <w:kern w:val="2"/>
          <w:sz w:val="44"/>
          <w:szCs w:val="28"/>
        </w:rPr>
        <w:t>: S</w:t>
      </w:r>
      <w:r w:rsidRPr="00C82976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C82976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C82976" w:rsidRDefault="007F018F" w:rsidP="00532DCB">
      <w:pPr>
        <w:rPr>
          <w:rFonts w:ascii="NTFCursive" w:hAnsi="NTFCursive"/>
          <w:b/>
          <w:kern w:val="2"/>
          <w:sz w:val="44"/>
          <w:szCs w:val="28"/>
        </w:rPr>
      </w:pPr>
      <w:r w:rsidRPr="00C82976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8AB62F9" wp14:editId="1200E44B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4495800" cy="11525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11525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B62F9" id="Text Box 2" o:spid="_x0000_s1027" type="#_x0000_t202" style="position:absolute;margin-left:-36pt;margin-top:15.15pt;width:354pt;height:90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" filled="f" strokecolor="#00b050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2976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093DBE7B" wp14:editId="20C1302E">
            <wp:simplePos x="0" y="0"/>
            <wp:positionH relativeFrom="margin">
              <wp:posOffset>4199890</wp:posOffset>
            </wp:positionH>
            <wp:positionV relativeFrom="paragraph">
              <wp:posOffset>192405</wp:posOffset>
            </wp:positionV>
            <wp:extent cx="1743075" cy="1743075"/>
            <wp:effectExtent l="76200" t="76200" r="142875" b="142875"/>
            <wp:wrapSquare wrapText="bothSides"/>
            <wp:docPr id="9" name="Picture 9" descr="What the Early Church Believed: Infant Baptism | Catholic Ans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the Early Church Believed: Infant Baptism | Catholic Answer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514" w:rsidRPr="00C82976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C82976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C82976">
        <w:rPr>
          <w:rFonts w:ascii="NTFCursive" w:hAnsi="NTFCursive"/>
          <w:b/>
          <w:kern w:val="2"/>
          <w:sz w:val="36"/>
          <w:szCs w:val="28"/>
        </w:rPr>
        <w:t>K</w:t>
      </w:r>
      <w:r w:rsidRPr="00C82976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C82976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C82976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C82976">
        <w:rPr>
          <w:rFonts w:ascii="NTFCursive" w:hAnsi="NTFCursive"/>
          <w:b/>
          <w:kern w:val="2"/>
          <w:sz w:val="36"/>
          <w:szCs w:val="28"/>
        </w:rPr>
        <w:t>:</w:t>
      </w:r>
      <w:r w:rsidRPr="00C82976">
        <w:rPr>
          <w:rFonts w:ascii="NTFCursive" w:hAnsi="NTFCursive"/>
          <w:kern w:val="2"/>
          <w:sz w:val="36"/>
          <w:szCs w:val="28"/>
        </w:rPr>
        <w:t xml:space="preserve"> L</w:t>
      </w:r>
      <w:r w:rsidRPr="00C82976">
        <w:rPr>
          <w:rFonts w:ascii="NTFCursive" w:hAnsi="NTFCursive" w:hint="eastAsia"/>
          <w:kern w:val="2"/>
          <w:sz w:val="36"/>
          <w:szCs w:val="28"/>
        </w:rPr>
        <w:t></w:t>
      </w:r>
    </w:p>
    <w:p w:rsidR="007F018F" w:rsidRPr="00C82976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C82976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C82976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C82976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C82976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C82976">
        <w:rPr>
          <w:rFonts w:ascii="NTFCursive" w:hAnsi="NTFCursive"/>
          <w:kern w:val="2"/>
          <w:sz w:val="36"/>
          <w:szCs w:val="28"/>
        </w:rPr>
        <w:t>W</w:t>
      </w:r>
      <w:r w:rsidR="00EB7514" w:rsidRPr="00C82976">
        <w:rPr>
          <w:rFonts w:ascii="NTFCursive" w:hAnsi="NTFCursive"/>
          <w:kern w:val="2"/>
          <w:sz w:val="36"/>
          <w:szCs w:val="28"/>
        </w:rPr>
        <w:t>     </w:t>
      </w:r>
      <w:r w:rsidR="007F018F" w:rsidRPr="00C82976">
        <w:rPr>
          <w:rFonts w:ascii="NTFCursive" w:hAnsi="NTFCursive" w:hint="eastAsia"/>
          <w:kern w:val="2"/>
          <w:sz w:val="36"/>
          <w:szCs w:val="28"/>
        </w:rPr>
        <w:t></w:t>
      </w:r>
      <w:r w:rsidR="007F018F" w:rsidRPr="00C82976">
        <w:rPr>
          <w:rFonts w:ascii="NTFCursive" w:hAnsi="NTFCursive"/>
          <w:kern w:val="2"/>
          <w:sz w:val="36"/>
          <w:szCs w:val="28"/>
        </w:rPr>
        <w:t xml:space="preserve"> </w:t>
      </w:r>
      <w:r w:rsidR="007F018F" w:rsidRPr="00C82976">
        <w:rPr>
          <w:rFonts w:ascii="NTFCursive" w:hAnsi="NTFCursive" w:hint="eastAsia"/>
          <w:kern w:val="2"/>
          <w:sz w:val="36"/>
          <w:szCs w:val="28"/>
        </w:rPr>
        <w:t></w:t>
      </w:r>
      <w:r w:rsidR="007F018F" w:rsidRPr="00C82976">
        <w:rPr>
          <w:rFonts w:ascii="NTFCursive" w:hAnsi="NTFCursive"/>
          <w:kern w:val="2"/>
          <w:sz w:val="36"/>
          <w:szCs w:val="28"/>
        </w:rPr>
        <w:t xml:space="preserve"> </w:t>
      </w:r>
      <w:r w:rsidR="007F018F" w:rsidRPr="00C82976">
        <w:rPr>
          <w:rFonts w:ascii="NTFCursive" w:hAnsi="NTFCursive" w:hint="eastAsia"/>
          <w:kern w:val="2"/>
          <w:sz w:val="36"/>
          <w:szCs w:val="28"/>
        </w:rPr>
        <w:t></w:t>
      </w:r>
      <w:r w:rsidR="007F018F" w:rsidRPr="00C82976">
        <w:rPr>
          <w:rFonts w:ascii="NTFCursive" w:hAnsi="NTFCursive"/>
          <w:kern w:val="2"/>
          <w:sz w:val="36"/>
          <w:szCs w:val="28"/>
        </w:rPr>
        <w:t xml:space="preserve"> </w:t>
      </w:r>
    </w:p>
    <w:p w:rsidR="007F018F" w:rsidRPr="00C82976" w:rsidRDefault="007F018F" w:rsidP="00532DCB">
      <w:pPr>
        <w:rPr>
          <w:rFonts w:ascii="NTFCursive" w:hAnsi="NTFCursive"/>
          <w:kern w:val="2"/>
          <w:sz w:val="36"/>
          <w:szCs w:val="28"/>
        </w:rPr>
      </w:pPr>
      <w:r w:rsidRPr="00C82976">
        <w:rPr>
          <w:rFonts w:ascii="NTFCursive" w:hAnsi="NTFCursive" w:hint="eastAsia"/>
          <w:kern w:val="2"/>
          <w:sz w:val="36"/>
          <w:szCs w:val="28"/>
        </w:rPr>
        <w:t></w:t>
      </w:r>
      <w:r w:rsidRPr="00C82976">
        <w:rPr>
          <w:rFonts w:ascii="NTFCursive" w:hAnsi="NTFCursive"/>
          <w:kern w:val="2"/>
          <w:sz w:val="36"/>
          <w:szCs w:val="28"/>
        </w:rPr>
        <w:t xml:space="preserve"> </w:t>
      </w:r>
      <w:r w:rsidRPr="00C82976">
        <w:rPr>
          <w:rFonts w:ascii="NTFCursive" w:hAnsi="NTFCursive" w:hint="eastAsia"/>
          <w:kern w:val="2"/>
          <w:sz w:val="36"/>
          <w:szCs w:val="28"/>
        </w:rPr>
        <w:t></w:t>
      </w:r>
      <w:r w:rsidRPr="00C82976">
        <w:rPr>
          <w:rFonts w:ascii="NTFCursive" w:hAnsi="NTFCursive"/>
          <w:kern w:val="2"/>
          <w:sz w:val="36"/>
          <w:szCs w:val="28"/>
        </w:rPr>
        <w:t>?</w:t>
      </w:r>
    </w:p>
    <w:p w:rsidR="00E320C7" w:rsidRPr="00C82976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646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10"/>
      </w:tblGrid>
      <w:tr w:rsidR="00E96962" w:rsidRPr="00C82976" w:rsidTr="00832BD3">
        <w:trPr>
          <w:trHeight w:val="550"/>
        </w:trPr>
        <w:tc>
          <w:tcPr>
            <w:tcW w:w="6810" w:type="dxa"/>
          </w:tcPr>
          <w:p w:rsidR="00832BD3" w:rsidRPr="00C82976" w:rsidRDefault="00832BD3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  <w:p w:rsidR="00E96962" w:rsidRPr="00C82976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C82976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832BD3" w:rsidRPr="00C82976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C82976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C82976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E96962" w:rsidRPr="00C82976" w:rsidRDefault="00E96962" w:rsidP="00832BD3">
            <w:pPr>
              <w:rPr>
                <w:rFonts w:ascii="NTFCursive" w:hAnsi="NTFCursive"/>
                <w:b/>
                <w:kern w:val="2"/>
                <w:sz w:val="28"/>
                <w:szCs w:val="28"/>
              </w:rPr>
            </w:pPr>
          </w:p>
        </w:tc>
      </w:tr>
      <w:tr w:rsidR="00E96962" w:rsidRPr="00C82976" w:rsidTr="00832BD3">
        <w:trPr>
          <w:trHeight w:val="520"/>
        </w:trPr>
        <w:tc>
          <w:tcPr>
            <w:tcW w:w="6810" w:type="dxa"/>
          </w:tcPr>
          <w:p w:rsidR="00E96962" w:rsidRPr="00C82976" w:rsidRDefault="007F018F" w:rsidP="007F018F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>D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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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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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C82976" w:rsidTr="00832BD3">
        <w:trPr>
          <w:trHeight w:val="520"/>
        </w:trPr>
        <w:tc>
          <w:tcPr>
            <w:tcW w:w="6810" w:type="dxa"/>
          </w:tcPr>
          <w:p w:rsidR="00E96962" w:rsidRPr="00C82976" w:rsidRDefault="007F018F" w:rsidP="007F018F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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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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C82976" w:rsidTr="00832BD3">
        <w:trPr>
          <w:trHeight w:val="135"/>
        </w:trPr>
        <w:tc>
          <w:tcPr>
            <w:tcW w:w="6810" w:type="dxa"/>
          </w:tcPr>
          <w:p w:rsidR="00E96962" w:rsidRPr="00C82976" w:rsidRDefault="00E96962" w:rsidP="007F018F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H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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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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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C82976" w:rsidTr="00832BD3">
        <w:trPr>
          <w:trHeight w:val="714"/>
        </w:trPr>
        <w:tc>
          <w:tcPr>
            <w:tcW w:w="6810" w:type="dxa"/>
          </w:tcPr>
          <w:p w:rsidR="00E96962" w:rsidRPr="00C82976" w:rsidRDefault="00E96962" w:rsidP="007F018F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H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>J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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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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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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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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C82976" w:rsidTr="00832BD3">
        <w:trPr>
          <w:trHeight w:val="725"/>
        </w:trPr>
        <w:tc>
          <w:tcPr>
            <w:tcW w:w="6810" w:type="dxa"/>
          </w:tcPr>
          <w:p w:rsidR="00E96962" w:rsidRPr="00C82976" w:rsidRDefault="00E96962" w:rsidP="007F018F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H  C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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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7F018F"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</w:t>
            </w:r>
            <w:r w:rsidR="007F018F" w:rsidRPr="00C82976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C82976" w:rsidTr="00832BD3">
        <w:trPr>
          <w:trHeight w:val="828"/>
        </w:trPr>
        <w:tc>
          <w:tcPr>
            <w:tcW w:w="6810" w:type="dxa"/>
          </w:tcPr>
          <w:p w:rsidR="00E96962" w:rsidRPr="00C82976" w:rsidRDefault="007F018F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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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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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</w:t>
            </w:r>
            <w:r w:rsidRPr="00C82976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C82976">
              <w:rPr>
                <w:rFonts w:ascii="NTFCursive" w:hAnsi="NTFCursive" w:hint="eastAsia"/>
                <w:kern w:val="2"/>
                <w:sz w:val="28"/>
                <w:szCs w:val="28"/>
              </w:rPr>
              <w:t></w:t>
            </w:r>
            <w:r w:rsidR="00E96962" w:rsidRPr="00C82976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CF588E" w:rsidRPr="00C82976" w:rsidRDefault="007F018F" w:rsidP="00532DCB">
      <w:pPr>
        <w:rPr>
          <w:rFonts w:ascii="NTFCursive" w:hAnsi="NTFCursive"/>
          <w:kern w:val="2"/>
          <w:sz w:val="40"/>
          <w:szCs w:val="28"/>
        </w:rPr>
      </w:pPr>
      <w:r w:rsidRPr="00C8297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D3E98" wp14:editId="1C272A6F">
                <wp:simplePos x="0" y="0"/>
                <wp:positionH relativeFrom="page">
                  <wp:posOffset>4846320</wp:posOffset>
                </wp:positionH>
                <wp:positionV relativeFrom="paragraph">
                  <wp:posOffset>805180</wp:posOffset>
                </wp:positionV>
                <wp:extent cx="2039620" cy="2609850"/>
                <wp:effectExtent l="19050" t="19050" r="1778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8954B7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8954B7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8954B7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D3E98" id="Text Box 5" o:spid="_x0000_s1028" type="#_x0000_t202" style="position:absolute;margin-left:381.6pt;margin-top:63.4pt;width:160.6pt;height:205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7F018F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7F018F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7F018F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F588E" w:rsidRPr="00C82976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7F018F" w:rsidP="00532DCB">
      <w:pPr>
        <w:rPr>
          <w:rFonts w:ascii="NTFCursive" w:hAnsi="NTFCursive"/>
          <w:kern w:val="2"/>
          <w:sz w:val="40"/>
          <w:szCs w:val="28"/>
        </w:rPr>
      </w:pPr>
      <w:r w:rsidRPr="00C8297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747919" wp14:editId="0556A36E">
                <wp:simplePos x="0" y="0"/>
                <wp:positionH relativeFrom="margin">
                  <wp:posOffset>1724025</wp:posOffset>
                </wp:positionH>
                <wp:positionV relativeFrom="paragraph">
                  <wp:posOffset>149224</wp:posOffset>
                </wp:positionV>
                <wp:extent cx="2143125" cy="164782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647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7F018F" w:rsidRDefault="007F018F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Y2</w:t>
                            </w:r>
                          </w:p>
                          <w:p w:rsidR="009D6239" w:rsidRDefault="007F018F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How should we care for others and the world and why does it matter?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47919" id="Text Box 6" o:spid="_x0000_s1029" type="#_x0000_t202" style="position:absolute;margin-left:135.75pt;margin-top:11.75pt;width:168.75pt;height:129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7F018F" w:rsidRDefault="007F018F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Y2</w:t>
                      </w:r>
                    </w:p>
                    <w:p w:rsidR="009D6239" w:rsidRDefault="007F018F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How should we care for others and the world and why does it matter?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297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C86370" wp14:editId="0D9BAD89">
                <wp:simplePos x="0" y="0"/>
                <wp:positionH relativeFrom="page">
                  <wp:posOffset>390525</wp:posOffset>
                </wp:positionH>
                <wp:positionV relativeFrom="paragraph">
                  <wp:posOffset>177800</wp:posOffset>
                </wp:positionV>
                <wp:extent cx="2162175" cy="16192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7F018F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F018F" w:rsidRDefault="007F018F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Reception</w:t>
                            </w:r>
                          </w:p>
                          <w:p w:rsidR="009D6239" w:rsidRPr="00771E06" w:rsidRDefault="007F018F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Being a positive member of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86370" id="Text Box 4" o:spid="_x0000_s1030" type="#_x0000_t202" style="position:absolute;margin-left:30.75pt;margin-top:14pt;width:170.25pt;height:127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" fillcolor="window" strokecolor="#00b050" strokeweight="2.25pt">
                <v:stroke dashstyle="3 1"/>
                <v:textbox>
                  <w:txbxContent>
                    <w:p w:rsidR="007F018F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F018F" w:rsidRDefault="007F018F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Reception</w:t>
                      </w:r>
                    </w:p>
                    <w:p w:rsidR="009D6239" w:rsidRPr="00771E06" w:rsidRDefault="007F018F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Being a positive member of society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32BD3" w:rsidRPr="00C82976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5D1F30" wp14:editId="178233AE">
                <wp:simplePos x="0" y="0"/>
                <wp:positionH relativeFrom="page">
                  <wp:posOffset>4848225</wp:posOffset>
                </wp:positionH>
                <wp:positionV relativeFrom="paragraph">
                  <wp:posOffset>63500</wp:posOffset>
                </wp:positionV>
                <wp:extent cx="2039620" cy="1724025"/>
                <wp:effectExtent l="19050" t="19050" r="1778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Allah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Prophet Muhammed</w:t>
                            </w:r>
                          </w:p>
                          <w:p w:rsidR="00771E06" w:rsidRPr="00771E06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priest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D1F30" id="Text Box 8" o:spid="_x0000_s1031" type="#_x0000_t202" style="position:absolute;margin-left:381.75pt;margin-top:5pt;width:160.6pt;height:135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Allah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Prophet Muhammed</w:t>
                      </w:r>
                    </w:p>
                    <w:p w:rsidR="00771E06" w:rsidRPr="00771E06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priest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C82976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C82976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C82976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905595F" wp14:editId="5D42966F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C82976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C82976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C82976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C82976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C82976">
        <w:rPr>
          <w:rFonts w:ascii="NTFCursive" w:hAnsi="NTFCursive"/>
          <w:kern w:val="2"/>
          <w:sz w:val="28"/>
          <w:szCs w:val="28"/>
        </w:rPr>
        <w:t xml:space="preserve"> 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</w:t>
      </w:r>
      <w:r w:rsidR="007F018F" w:rsidRPr="00C82976">
        <w:rPr>
          <w:rFonts w:ascii="NTFCursive" w:hAnsi="NTFCursive"/>
          <w:kern w:val="2"/>
          <w:sz w:val="28"/>
          <w:szCs w:val="28"/>
        </w:rPr>
        <w:t>, M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</w:t>
      </w:r>
      <w:r w:rsidR="007F018F" w:rsidRPr="00C82976">
        <w:rPr>
          <w:rFonts w:ascii="NTFCursive" w:hAnsi="NTFCursive"/>
          <w:kern w:val="2"/>
          <w:sz w:val="28"/>
          <w:szCs w:val="28"/>
        </w:rPr>
        <w:t xml:space="preserve"> 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</w:t>
      </w:r>
      <w:r w:rsidR="007F018F" w:rsidRPr="00C82976">
        <w:rPr>
          <w:rFonts w:ascii="NTFCursive" w:hAnsi="NTFCursive"/>
          <w:kern w:val="2"/>
          <w:sz w:val="28"/>
          <w:szCs w:val="28"/>
        </w:rPr>
        <w:t>, I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</w:t>
      </w:r>
      <w:r w:rsidR="007F018F" w:rsidRPr="00C82976">
        <w:rPr>
          <w:rFonts w:ascii="NTFCursive" w:hAnsi="NTFCursive"/>
          <w:kern w:val="2"/>
          <w:sz w:val="28"/>
          <w:szCs w:val="28"/>
        </w:rPr>
        <w:t>, C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</w:t>
      </w:r>
      <w:r w:rsidR="007F018F" w:rsidRPr="00C82976">
        <w:rPr>
          <w:rFonts w:ascii="NTFCursive" w:hAnsi="NTFCursive"/>
          <w:kern w:val="2"/>
          <w:sz w:val="28"/>
          <w:szCs w:val="28"/>
        </w:rPr>
        <w:t xml:space="preserve">, 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</w:t>
      </w:r>
      <w:r w:rsidR="007F018F" w:rsidRPr="00C82976">
        <w:rPr>
          <w:rFonts w:ascii="NTFCursive" w:hAnsi="NTFCursive"/>
          <w:kern w:val="2"/>
          <w:sz w:val="28"/>
          <w:szCs w:val="28"/>
        </w:rPr>
        <w:t xml:space="preserve">, 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</w:t>
      </w:r>
      <w:r w:rsidR="007F018F" w:rsidRPr="00C82976">
        <w:rPr>
          <w:rFonts w:ascii="NTFCursive" w:hAnsi="NTFCursive"/>
          <w:kern w:val="2"/>
          <w:sz w:val="28"/>
          <w:szCs w:val="28"/>
        </w:rPr>
        <w:t xml:space="preserve"> 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</w:t>
      </w:r>
      <w:r w:rsidR="007F018F" w:rsidRPr="00C82976">
        <w:rPr>
          <w:rFonts w:ascii="NTFCursive" w:hAnsi="NTFCursive"/>
          <w:kern w:val="2"/>
          <w:sz w:val="28"/>
          <w:szCs w:val="28"/>
        </w:rPr>
        <w:t xml:space="preserve">, </w:t>
      </w:r>
      <w:r w:rsidR="007F018F" w:rsidRPr="00C82976">
        <w:rPr>
          <w:rFonts w:ascii="NTFCursive" w:hAnsi="NTFCursive" w:hint="eastAsia"/>
          <w:kern w:val="2"/>
          <w:sz w:val="28"/>
          <w:szCs w:val="28"/>
        </w:rPr>
        <w:t></w:t>
      </w:r>
    </w:p>
    <w:sectPr w:rsidR="00832BD3" w:rsidRPr="00C82976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EADEFAAE-D48B-4C6D-9340-9DCDFCF2E391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E120B1E4-082D-4B4D-855E-504F7FCDEF61}"/>
    <w:embedBold r:id="rId3" w:fontKey="{6FD3AC21-23D3-46A3-9531-F40BD9B02615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E52DAE3B-62FC-467A-BF38-143CF8828FEF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B82DB104-D1A7-4453-A54A-6A899783CB12}"/>
    <w:embedBold r:id="rId6" w:fontKey="{711978D9-CB09-431E-A10C-816386121DC0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339A733C-266B-4FDA-A3DA-650C10D4218F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451D3315-61E4-4B94-9961-18CCF7BAE9AA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902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018F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54B7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2976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6119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1190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021F7-C4E4-48F6-9F81-69E8EA905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21</TotalTime>
  <Pages>1</Pages>
  <Words>88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7</cp:revision>
  <cp:lastPrinted>2022-06-17T14:35:00Z</cp:lastPrinted>
  <dcterms:created xsi:type="dcterms:W3CDTF">2022-03-23T10:28:00Z</dcterms:created>
  <dcterms:modified xsi:type="dcterms:W3CDTF">2022-06-17T15:04:00Z</dcterms:modified>
</cp:coreProperties>
</file>