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FC2AB1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FC2AB1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93C5CD3" wp14:editId="1BC214B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48300" cy="885825"/>
                <wp:effectExtent l="19050" t="1905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C5CD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C2AB1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FA2B43B" wp14:editId="1FE93B43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2AB1">
        <w:rPr>
          <w:rFonts w:ascii="NTFCursive" w:hAnsi="NTFCursive"/>
          <w:b/>
          <w:kern w:val="2"/>
          <w:sz w:val="44"/>
          <w:szCs w:val="28"/>
        </w:rPr>
        <w:t>R</w:t>
      </w:r>
      <w:r w:rsidRPr="00FC2AB1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FC2AB1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FC2AB1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8447B8" w:rsidRPr="00FC2AB1">
        <w:rPr>
          <w:rFonts w:ascii="NTFCursive" w:hAnsi="NTFCursive"/>
          <w:b/>
          <w:kern w:val="2"/>
          <w:sz w:val="44"/>
          <w:szCs w:val="28"/>
        </w:rPr>
        <w:t>3</w:t>
      </w:r>
    </w:p>
    <w:p w:rsidR="00832BD3" w:rsidRPr="00FC2AB1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FC2AB1">
        <w:rPr>
          <w:rFonts w:ascii="NTFCursive" w:hAnsi="NTFCursive"/>
          <w:b/>
          <w:kern w:val="2"/>
          <w:sz w:val="44"/>
          <w:szCs w:val="28"/>
        </w:rPr>
        <w:t>T</w:t>
      </w:r>
      <w:r w:rsidRPr="00FC2AB1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="002212B4" w:rsidRPr="00FC2AB1">
        <w:rPr>
          <w:rFonts w:ascii="NTFCursive" w:hAnsi="NTFCursive"/>
          <w:b/>
          <w:kern w:val="2"/>
          <w:sz w:val="44"/>
          <w:szCs w:val="28"/>
        </w:rPr>
        <w:t>: A</w:t>
      </w:r>
      <w:r w:rsidR="002212B4" w:rsidRPr="00FC2AB1">
        <w:rPr>
          <w:rFonts w:ascii="NTFCursive" w:hAnsi="NTFCursive" w:hint="eastAsia"/>
          <w:b/>
          <w:kern w:val="2"/>
          <w:sz w:val="44"/>
          <w:szCs w:val="28"/>
        </w:rPr>
        <w:t></w:t>
      </w:r>
      <w:r w:rsidRPr="00FC2AB1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0C3E51" w:rsidRPr="00FC2AB1" w:rsidRDefault="00690619" w:rsidP="00532DCB">
      <w:pPr>
        <w:rPr>
          <w:noProof/>
          <w:kern w:val="2"/>
          <w:lang w:eastAsia="en-GB"/>
        </w:rPr>
      </w:pPr>
      <w:r w:rsidRPr="00FC2AB1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1934EAF" wp14:editId="1B3E6525">
                <wp:simplePos x="0" y="0"/>
                <wp:positionH relativeFrom="margin">
                  <wp:posOffset>-457200</wp:posOffset>
                </wp:positionH>
                <wp:positionV relativeFrom="paragraph">
                  <wp:posOffset>192405</wp:posOffset>
                </wp:positionV>
                <wp:extent cx="6440170" cy="1143000"/>
                <wp:effectExtent l="19050" t="19050" r="1778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170" cy="1143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934E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6pt;margin-top:15.15pt;width:507.1pt;height:90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" filled="f" strokecolor="red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96962" w:rsidRPr="00FC2AB1" w:rsidRDefault="00EB7514" w:rsidP="00532DCB">
      <w:pPr>
        <w:rPr>
          <w:rFonts w:ascii="NTFCursive" w:hAnsi="NTFCursive"/>
          <w:b/>
          <w:kern w:val="2"/>
          <w:sz w:val="44"/>
          <w:szCs w:val="28"/>
        </w:rPr>
      </w:pPr>
      <w:r w:rsidRPr="00FC2AB1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2F52A8" w:rsidRPr="00FC2AB1">
        <w:rPr>
          <w:kern w:val="2"/>
        </w:rPr>
        <w:t xml:space="preserve"> </w:t>
      </w:r>
    </w:p>
    <w:p w:rsidR="00CF588E" w:rsidRPr="00FC2AB1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FC2AB1">
        <w:rPr>
          <w:rFonts w:ascii="NTFCursive" w:hAnsi="NTFCursive"/>
          <w:b/>
          <w:kern w:val="2"/>
          <w:sz w:val="36"/>
          <w:szCs w:val="28"/>
        </w:rPr>
        <w:t>K</w:t>
      </w:r>
      <w:r w:rsidRPr="00FC2AB1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FC2AB1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FC2AB1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FC2AB1">
        <w:rPr>
          <w:rFonts w:ascii="NTFCursive" w:hAnsi="NTFCursive"/>
          <w:b/>
          <w:kern w:val="2"/>
          <w:sz w:val="36"/>
          <w:szCs w:val="28"/>
        </w:rPr>
        <w:t>:</w:t>
      </w:r>
      <w:r w:rsidR="002212B4" w:rsidRPr="00FC2AB1">
        <w:rPr>
          <w:rFonts w:ascii="NTFCursive" w:hAnsi="NTFCursive"/>
          <w:kern w:val="2"/>
          <w:sz w:val="36"/>
          <w:szCs w:val="28"/>
        </w:rPr>
        <w:t xml:space="preserve"> B</w:t>
      </w:r>
      <w:r w:rsidR="002212B4" w:rsidRPr="00FC2AB1">
        <w:rPr>
          <w:rFonts w:ascii="NTFCursive" w:hAnsi="NTFCursive" w:hint="eastAsia"/>
          <w:kern w:val="2"/>
          <w:sz w:val="36"/>
          <w:szCs w:val="28"/>
        </w:rPr>
        <w:t></w:t>
      </w:r>
    </w:p>
    <w:p w:rsidR="004C14F3" w:rsidRPr="00FC2AB1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FC2AB1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FC2AB1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FC2AB1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FC2AB1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FC2AB1">
        <w:rPr>
          <w:rFonts w:ascii="NTFCursive" w:hAnsi="NTFCursive"/>
          <w:kern w:val="2"/>
          <w:sz w:val="36"/>
          <w:szCs w:val="28"/>
        </w:rPr>
        <w:t>W</w:t>
      </w:r>
      <w:r w:rsidR="008447B8" w:rsidRPr="00FC2AB1">
        <w:rPr>
          <w:rFonts w:ascii="NTFCursive" w:hAnsi="NTFCursive" w:hint="eastAsia"/>
          <w:kern w:val="2"/>
          <w:sz w:val="36"/>
          <w:szCs w:val="28"/>
        </w:rPr>
        <w:t></w:t>
      </w:r>
      <w:r w:rsidR="008447B8" w:rsidRPr="00FC2AB1">
        <w:rPr>
          <w:rFonts w:ascii="NTFCursive" w:hAnsi="NTFCursive"/>
          <w:kern w:val="2"/>
          <w:sz w:val="36"/>
          <w:szCs w:val="28"/>
        </w:rPr>
        <w:t xml:space="preserve"> </w:t>
      </w:r>
      <w:r w:rsidR="008447B8" w:rsidRPr="00FC2AB1">
        <w:rPr>
          <w:rFonts w:ascii="NTFCursive" w:hAnsi="NTFCursive" w:hint="eastAsia"/>
          <w:kern w:val="2"/>
          <w:sz w:val="36"/>
          <w:szCs w:val="28"/>
        </w:rPr>
        <w:t></w:t>
      </w:r>
      <w:r w:rsidR="008447B8" w:rsidRPr="00FC2AB1">
        <w:rPr>
          <w:rFonts w:ascii="NTFCursive" w:hAnsi="NTFCursive"/>
          <w:kern w:val="2"/>
          <w:sz w:val="36"/>
          <w:szCs w:val="28"/>
        </w:rPr>
        <w:t xml:space="preserve"> </w:t>
      </w:r>
      <w:r w:rsidR="008447B8" w:rsidRPr="00FC2AB1">
        <w:rPr>
          <w:rFonts w:ascii="NTFCursive" w:hAnsi="NTFCursive" w:hint="eastAsia"/>
          <w:kern w:val="2"/>
          <w:sz w:val="36"/>
          <w:szCs w:val="28"/>
        </w:rPr>
        <w:t></w:t>
      </w:r>
      <w:r w:rsidR="008447B8" w:rsidRPr="00FC2AB1">
        <w:rPr>
          <w:rFonts w:ascii="NTFCursive" w:hAnsi="NTFCursive"/>
          <w:kern w:val="2"/>
          <w:sz w:val="36"/>
          <w:szCs w:val="28"/>
        </w:rPr>
        <w:t xml:space="preserve"> </w:t>
      </w:r>
      <w:r w:rsidR="008447B8" w:rsidRPr="00FC2AB1">
        <w:rPr>
          <w:rFonts w:ascii="NTFCursive" w:hAnsi="NTFCursive" w:hint="eastAsia"/>
          <w:kern w:val="2"/>
          <w:sz w:val="36"/>
          <w:szCs w:val="28"/>
        </w:rPr>
        <w:t></w:t>
      </w:r>
      <w:r w:rsidR="008447B8" w:rsidRPr="00FC2AB1">
        <w:rPr>
          <w:rFonts w:ascii="NTFCursive" w:hAnsi="NTFCursive"/>
          <w:kern w:val="2"/>
          <w:sz w:val="36"/>
          <w:szCs w:val="28"/>
        </w:rPr>
        <w:t xml:space="preserve"> </w:t>
      </w:r>
      <w:r w:rsidR="008447B8" w:rsidRPr="00FC2AB1">
        <w:rPr>
          <w:rFonts w:ascii="NTFCursive" w:hAnsi="NTFCursive" w:hint="eastAsia"/>
          <w:kern w:val="2"/>
          <w:sz w:val="36"/>
          <w:szCs w:val="28"/>
        </w:rPr>
        <w:t></w:t>
      </w:r>
      <w:r w:rsidR="008447B8" w:rsidRPr="00FC2AB1">
        <w:rPr>
          <w:rFonts w:ascii="NTFCursive" w:hAnsi="NTFCursive"/>
          <w:kern w:val="2"/>
          <w:sz w:val="36"/>
          <w:szCs w:val="28"/>
        </w:rPr>
        <w:t xml:space="preserve"> </w:t>
      </w:r>
      <w:r w:rsidR="008447B8" w:rsidRPr="00FC2AB1">
        <w:rPr>
          <w:rFonts w:ascii="NTFCursive" w:hAnsi="NTFCursive" w:hint="eastAsia"/>
          <w:kern w:val="2"/>
          <w:sz w:val="36"/>
          <w:szCs w:val="28"/>
        </w:rPr>
        <w:t></w:t>
      </w:r>
      <w:r w:rsidR="008447B8" w:rsidRPr="00FC2AB1">
        <w:rPr>
          <w:rFonts w:ascii="NTFCursive" w:hAnsi="NTFCursive"/>
          <w:kern w:val="2"/>
          <w:sz w:val="36"/>
          <w:szCs w:val="28"/>
        </w:rPr>
        <w:t xml:space="preserve"> G</w:t>
      </w:r>
      <w:r w:rsidR="008447B8" w:rsidRPr="00FC2AB1">
        <w:rPr>
          <w:rFonts w:ascii="NTFCursive" w:hAnsi="NTFCursive" w:hint="eastAsia"/>
          <w:kern w:val="2"/>
          <w:sz w:val="36"/>
          <w:szCs w:val="28"/>
        </w:rPr>
        <w:t></w:t>
      </w:r>
      <w:r w:rsidR="008447B8" w:rsidRPr="00FC2AB1">
        <w:rPr>
          <w:rFonts w:ascii="NTFCursive" w:hAnsi="NTFCursive"/>
          <w:kern w:val="2"/>
          <w:sz w:val="36"/>
          <w:szCs w:val="28"/>
        </w:rPr>
        <w:t>?</w:t>
      </w:r>
    </w:p>
    <w:p w:rsidR="00832BD3" w:rsidRPr="00FC2AB1" w:rsidRDefault="00832BD3" w:rsidP="00532DCB">
      <w:pPr>
        <w:rPr>
          <w:rFonts w:ascii="NTFCursive" w:hAnsi="NTFCursive"/>
          <w:kern w:val="2"/>
          <w:sz w:val="36"/>
          <w:szCs w:val="28"/>
        </w:rPr>
      </w:pPr>
    </w:p>
    <w:tbl>
      <w:tblPr>
        <w:tblStyle w:val="TableGrid"/>
        <w:tblpPr w:leftFromText="180" w:rightFromText="180" w:vertAnchor="text" w:horzAnchor="page" w:tblpX="676" w:tblpY="345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90"/>
      </w:tblGrid>
      <w:tr w:rsidR="00690619" w:rsidRPr="00FC2AB1" w:rsidTr="008636E4">
        <w:trPr>
          <w:trHeight w:val="640"/>
        </w:trPr>
        <w:tc>
          <w:tcPr>
            <w:tcW w:w="7490" w:type="dxa"/>
          </w:tcPr>
          <w:p w:rsidR="00690619" w:rsidRPr="00FC2AB1" w:rsidRDefault="00690619" w:rsidP="008636E4">
            <w:pPr>
              <w:spacing w:before="240"/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b/>
                <w:kern w:val="2"/>
                <w:sz w:val="32"/>
                <w:szCs w:val="32"/>
              </w:rPr>
              <w:t>E</w:t>
            </w:r>
            <w:r w:rsidRPr="00FC2AB1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FC2AB1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FC2AB1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</w:t>
            </w:r>
            <w:r w:rsidR="0091610D" w:rsidRPr="00FC2AB1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</w:t>
            </w:r>
            <w:r w:rsidR="0091610D" w:rsidRPr="00FC2AB1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br/>
            </w:r>
            <w:r w:rsidRPr="00FC2AB1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FC2AB1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FC2AB1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FC2AB1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FC2AB1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FC2AB1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FC2AB1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FC2AB1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FC2AB1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FC2AB1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</w:tc>
      </w:tr>
      <w:tr w:rsidR="004C14F3" w:rsidRPr="00FC2AB1" w:rsidTr="008636E4">
        <w:trPr>
          <w:trHeight w:val="640"/>
        </w:trPr>
        <w:tc>
          <w:tcPr>
            <w:tcW w:w="7490" w:type="dxa"/>
          </w:tcPr>
          <w:p w:rsidR="004C14F3" w:rsidRPr="00FC2AB1" w:rsidRDefault="008447B8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‘S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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B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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’-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FC2AB1" w:rsidTr="008636E4">
        <w:trPr>
          <w:trHeight w:val="640"/>
        </w:trPr>
        <w:tc>
          <w:tcPr>
            <w:tcW w:w="7490" w:type="dxa"/>
          </w:tcPr>
          <w:p w:rsidR="004C14F3" w:rsidRPr="00FC2AB1" w:rsidRDefault="008447B8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C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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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G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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FC2AB1" w:rsidTr="008636E4">
        <w:trPr>
          <w:trHeight w:val="640"/>
        </w:trPr>
        <w:tc>
          <w:tcPr>
            <w:tcW w:w="7490" w:type="dxa"/>
          </w:tcPr>
          <w:p w:rsidR="008447B8" w:rsidRPr="00FC2AB1" w:rsidRDefault="008447B8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I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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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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G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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FC2AB1" w:rsidTr="008636E4">
        <w:trPr>
          <w:trHeight w:val="640"/>
        </w:trPr>
        <w:tc>
          <w:tcPr>
            <w:tcW w:w="7490" w:type="dxa"/>
          </w:tcPr>
          <w:p w:rsidR="008447B8" w:rsidRPr="00FC2AB1" w:rsidRDefault="008447B8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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M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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B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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B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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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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G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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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C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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FC2AB1" w:rsidTr="008636E4">
        <w:trPr>
          <w:trHeight w:val="640"/>
        </w:trPr>
        <w:tc>
          <w:tcPr>
            <w:tcW w:w="7490" w:type="dxa"/>
          </w:tcPr>
          <w:p w:rsidR="008447B8" w:rsidRPr="00FC2AB1" w:rsidRDefault="008447B8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M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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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A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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FC2AB1" w:rsidTr="008636E4">
        <w:trPr>
          <w:trHeight w:val="640"/>
        </w:trPr>
        <w:tc>
          <w:tcPr>
            <w:tcW w:w="7490" w:type="dxa"/>
          </w:tcPr>
          <w:p w:rsidR="008447B8" w:rsidRPr="00FC2AB1" w:rsidRDefault="008447B8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M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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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H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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Q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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’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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FC2AB1" w:rsidTr="008636E4">
        <w:trPr>
          <w:trHeight w:val="640"/>
        </w:trPr>
        <w:tc>
          <w:tcPr>
            <w:tcW w:w="7490" w:type="dxa"/>
          </w:tcPr>
          <w:p w:rsidR="008447B8" w:rsidRPr="00FC2AB1" w:rsidRDefault="008447B8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H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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H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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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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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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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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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FC2AB1" w:rsidTr="008636E4">
        <w:trPr>
          <w:trHeight w:val="640"/>
        </w:trPr>
        <w:tc>
          <w:tcPr>
            <w:tcW w:w="7490" w:type="dxa"/>
          </w:tcPr>
          <w:p w:rsidR="008447B8" w:rsidRPr="00FC2AB1" w:rsidRDefault="008447B8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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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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H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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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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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FC2AB1" w:rsidTr="008636E4">
        <w:trPr>
          <w:trHeight w:val="640"/>
        </w:trPr>
        <w:tc>
          <w:tcPr>
            <w:tcW w:w="7490" w:type="dxa"/>
          </w:tcPr>
          <w:p w:rsidR="008447B8" w:rsidRPr="00FC2AB1" w:rsidRDefault="008447B8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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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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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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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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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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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G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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 W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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FC2AB1" w:rsidTr="008636E4">
        <w:trPr>
          <w:trHeight w:val="640"/>
        </w:trPr>
        <w:tc>
          <w:tcPr>
            <w:tcW w:w="7490" w:type="dxa"/>
          </w:tcPr>
          <w:p w:rsidR="008447B8" w:rsidRPr="00FC2AB1" w:rsidRDefault="008447B8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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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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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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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 xml:space="preserve"> G</w:t>
            </w:r>
            <w:r w:rsidRPr="00FC2AB1">
              <w:rPr>
                <w:rFonts w:ascii="NTFCursive" w:hAnsi="NTFCursive" w:hint="eastAsia"/>
                <w:kern w:val="2"/>
                <w:sz w:val="32"/>
                <w:szCs w:val="32"/>
              </w:rPr>
              <w:t></w:t>
            </w:r>
            <w:r w:rsidRPr="00FC2AB1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</w:tbl>
    <w:p w:rsidR="008636E4" w:rsidRPr="00FC2AB1" w:rsidRDefault="008447B8" w:rsidP="00532DCB">
      <w:pPr>
        <w:rPr>
          <w:rFonts w:ascii="NTFCursive" w:hAnsi="NTFCursive"/>
          <w:b/>
          <w:kern w:val="2"/>
          <w:sz w:val="28"/>
          <w:szCs w:val="28"/>
        </w:rPr>
      </w:pPr>
      <w:r w:rsidRPr="00FC2AB1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49F03B15" wp14:editId="20175F7C">
            <wp:simplePos x="0" y="0"/>
            <wp:positionH relativeFrom="column">
              <wp:posOffset>4405630</wp:posOffset>
            </wp:positionH>
            <wp:positionV relativeFrom="paragraph">
              <wp:posOffset>233680</wp:posOffset>
            </wp:positionV>
            <wp:extent cx="1566333" cy="1762125"/>
            <wp:effectExtent l="76200" t="76200" r="129540" b="123825"/>
            <wp:wrapSquare wrapText="bothSides"/>
            <wp:docPr id="9" name="Picture 9" descr="Moses burning bush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ses burning bush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20" t="1071" r="14740" b="8928"/>
                    <a:stretch/>
                  </pic:blipFill>
                  <pic:spPr bwMode="auto">
                    <a:xfrm>
                      <a:off x="0" y="0"/>
                      <a:ext cx="1566333" cy="17621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636E4" w:rsidRPr="00FC2AB1" w:rsidRDefault="008447B8" w:rsidP="00532DCB">
      <w:pPr>
        <w:rPr>
          <w:rFonts w:ascii="NTFCursive" w:hAnsi="NTFCursive"/>
          <w:b/>
          <w:kern w:val="2"/>
          <w:sz w:val="28"/>
          <w:szCs w:val="28"/>
        </w:rPr>
      </w:pPr>
      <w:r w:rsidRPr="00FC2AB1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F4E309" wp14:editId="12B68AF1">
                <wp:simplePos x="0" y="0"/>
                <wp:positionH relativeFrom="page">
                  <wp:posOffset>5286375</wp:posOffset>
                </wp:positionH>
                <wp:positionV relativeFrom="paragraph">
                  <wp:posOffset>1954530</wp:posOffset>
                </wp:positionV>
                <wp:extent cx="1514475" cy="1590675"/>
                <wp:effectExtent l="19050" t="1905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590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447B8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8447B8" w:rsidRDefault="008447B8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Vishnu</w:t>
                            </w:r>
                          </w:p>
                          <w:p w:rsidR="008447B8" w:rsidRDefault="008447B8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Brahma</w:t>
                            </w:r>
                          </w:p>
                          <w:p w:rsidR="008447B8" w:rsidRDefault="008447B8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Shiva</w:t>
                            </w:r>
                          </w:p>
                          <w:p w:rsidR="008D4FA6" w:rsidRPr="008447B8" w:rsidRDefault="008447B8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4E309" id="Text Box 8" o:spid="_x0000_s1028" type="#_x0000_t202" style="position:absolute;margin-left:416.25pt;margin-top:153.9pt;width:119.25pt;height:125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" fillcolor="window" strokeweight="2.25pt">
                <v:stroke dashstyle="3 1"/>
                <v:textbox>
                  <w:txbxContent>
                    <w:p w:rsidR="008447B8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8447B8" w:rsidRDefault="008447B8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Vishnu</w:t>
                      </w:r>
                    </w:p>
                    <w:p w:rsidR="008447B8" w:rsidRDefault="008447B8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Brahma</w:t>
                      </w:r>
                    </w:p>
                    <w:p w:rsidR="008447B8" w:rsidRDefault="008447B8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Shiva</w:t>
                      </w:r>
                    </w:p>
                    <w:p w:rsidR="008D4FA6" w:rsidRPr="008447B8" w:rsidRDefault="008447B8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  <w:r w:rsidRPr="00FC2AB1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B71E9E" wp14:editId="411E745B">
                <wp:simplePos x="0" y="0"/>
                <wp:positionH relativeFrom="page">
                  <wp:posOffset>5305425</wp:posOffset>
                </wp:positionH>
                <wp:positionV relativeFrom="paragraph">
                  <wp:posOffset>30480</wp:posOffset>
                </wp:positionV>
                <wp:extent cx="1649095" cy="2019300"/>
                <wp:effectExtent l="19050" t="19050" r="2730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09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610D" w:rsidRDefault="008D4FA6" w:rsidP="0091610D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91610D" w:rsidRDefault="00A646D8" w:rsidP="0091610D">
                            <w:pPr>
                              <w:rPr>
                                <w:rStyle w:val="Hyperlink"/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</w:p>
                          <w:p w:rsidR="0091610D" w:rsidRDefault="0091610D" w:rsidP="0091610D"/>
                          <w:p w:rsidR="0091610D" w:rsidRDefault="00A646D8" w:rsidP="0091610D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91610D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</w:p>
                          <w:p w:rsidR="0091610D" w:rsidRDefault="0091610D" w:rsidP="0091610D"/>
                          <w:p w:rsidR="008D4FA6" w:rsidRPr="0091610D" w:rsidRDefault="00A646D8" w:rsidP="0091610D">
                            <w:pPr>
                              <w:rPr>
                                <w:rFonts w:ascii="NTFPreCursive" w:hAnsi="NTFPreCursive"/>
                                <w:color w:val="0563C1" w:themeColor="hyperlink"/>
                                <w:sz w:val="28"/>
                                <w:szCs w:val="28"/>
                                <w:u w:val="single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71E9E" id="Text Box 5" o:spid="_x0000_s1029" type="#_x0000_t202" style="position:absolute;margin-left:417.75pt;margin-top:2.4pt;width:129.85pt;height:159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" fillcolor="white [3201]" strokeweight="2.25pt">
                <v:stroke dashstyle="3 1"/>
                <v:textbox>
                  <w:txbxContent>
                    <w:p w:rsidR="0091610D" w:rsidRDefault="008D4FA6" w:rsidP="0091610D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91610D" w:rsidRDefault="008447B8" w:rsidP="0091610D">
                      <w:pPr>
                        <w:rPr>
                          <w:rStyle w:val="Hyperlink"/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</w:p>
                    <w:p w:rsidR="0091610D" w:rsidRDefault="0091610D" w:rsidP="0091610D"/>
                    <w:p w:rsidR="0091610D" w:rsidRDefault="008447B8" w:rsidP="0091610D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91610D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</w:p>
                    <w:p w:rsidR="0091610D" w:rsidRDefault="0091610D" w:rsidP="0091610D"/>
                    <w:p w:rsidR="008D4FA6" w:rsidRPr="0091610D" w:rsidRDefault="008447B8" w:rsidP="0091610D">
                      <w:pPr>
                        <w:rPr>
                          <w:rFonts w:ascii="NTFPreCursive" w:hAnsi="NTFPreCursive"/>
                          <w:color w:val="0563C1" w:themeColor="hyperlink"/>
                          <w:sz w:val="28"/>
                          <w:szCs w:val="28"/>
                          <w:u w:val="single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4F28" w:rsidP="00532DCB">
      <w:pPr>
        <w:rPr>
          <w:rFonts w:ascii="NTFCursive" w:hAnsi="NTFCursive"/>
          <w:kern w:val="2"/>
          <w:sz w:val="28"/>
          <w:szCs w:val="28"/>
        </w:rPr>
      </w:pPr>
      <w:r w:rsidRPr="00FC2AB1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E195DF" wp14:editId="773F876A">
                <wp:simplePos x="0" y="0"/>
                <wp:positionH relativeFrom="page">
                  <wp:posOffset>428625</wp:posOffset>
                </wp:positionH>
                <wp:positionV relativeFrom="paragraph">
                  <wp:posOffset>251460</wp:posOffset>
                </wp:positionV>
                <wp:extent cx="2133600" cy="84772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C17B5B" w:rsidRDefault="008447B8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Y2</w:t>
                            </w:r>
                            <w:r w:rsidR="008636E4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C14F3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</w:t>
                            </w: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o is Muslim and what do they believe</w:t>
                            </w:r>
                            <w:r w:rsidR="004C14F3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195D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margin-left:33.75pt;margin-top:19.8pt;width:168pt;height:66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" fillcolor="window" strokecolor="red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C17B5B" w:rsidRDefault="008447B8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Y2</w:t>
                      </w:r>
                      <w:r w:rsidR="008636E4"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 </w:t>
                      </w:r>
                      <w:r w:rsidR="004C14F3">
                        <w:rPr>
                          <w:rFonts w:ascii="NTFPreCursive" w:hAnsi="NTFPreCursive"/>
                          <w:sz w:val="32"/>
                          <w:szCs w:val="32"/>
                        </w:rPr>
                        <w:t>Wh</w:t>
                      </w: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o is Muslim and what do they believe</w:t>
                      </w:r>
                      <w:r w:rsidR="004C14F3">
                        <w:rPr>
                          <w:rFonts w:ascii="NTFPreCursive" w:hAnsi="NTFPreCursive"/>
                          <w:sz w:val="32"/>
                          <w:szCs w:val="32"/>
                        </w:rPr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636E4" w:rsidRPr="00FC2AB1" w:rsidRDefault="00864F28" w:rsidP="00532DCB">
      <w:pPr>
        <w:rPr>
          <w:rFonts w:ascii="NTFCursive" w:hAnsi="NTFCursive"/>
          <w:kern w:val="2"/>
          <w:sz w:val="28"/>
          <w:szCs w:val="28"/>
        </w:rPr>
      </w:pPr>
      <w:r w:rsidRPr="00FC2AB1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25E240" wp14:editId="7C65920E">
                <wp:simplePos x="0" y="0"/>
                <wp:positionH relativeFrom="margin">
                  <wp:posOffset>1800225</wp:posOffset>
                </wp:positionH>
                <wp:positionV relativeFrom="paragraph">
                  <wp:posOffset>58420</wp:posOffset>
                </wp:positionV>
                <wp:extent cx="2438400" cy="847725"/>
                <wp:effectExtent l="19050" t="1905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64F28" w:rsidRPr="00832BD3" w:rsidRDefault="00864F28" w:rsidP="00864F28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Subsequent </w:t>
                            </w: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</w:p>
                          <w:p w:rsidR="00864F28" w:rsidRDefault="00864F28" w:rsidP="00864F28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Y4</w:t>
                            </w: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 Wh</w:t>
                            </w: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 is Jesus inspiring to some people?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5E240" id="Text Box 6" o:spid="_x0000_s1031" type="#_x0000_t202" style="position:absolute;margin-left:141.75pt;margin-top:4.6pt;width:192pt;height:66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" fillcolor="window" strokecolor="red" strokeweight="2.25pt">
                <v:stroke dashstyle="3 1"/>
                <v:textbox>
                  <w:txbxContent>
                    <w:p w:rsidR="00864F28" w:rsidRPr="00832BD3" w:rsidRDefault="00864F28" w:rsidP="00864F28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Subsequent </w:t>
                      </w: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Learning</w:t>
                      </w:r>
                    </w:p>
                    <w:p w:rsidR="00864F28" w:rsidRDefault="00864F28" w:rsidP="00864F28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Y4</w:t>
                      </w: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 Wh</w:t>
                      </w: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 is Jesus inspiring to some people?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  <w:bookmarkStart w:id="0" w:name="_GoBack"/>
      <w:bookmarkEnd w:id="0"/>
    </w:p>
    <w:p w:rsidR="008636E4" w:rsidRPr="00FC2AB1" w:rsidRDefault="00864F28" w:rsidP="00532DCB">
      <w:pPr>
        <w:rPr>
          <w:rFonts w:ascii="NTFCursive" w:hAnsi="NTFCursive"/>
          <w:kern w:val="2"/>
          <w:sz w:val="28"/>
          <w:szCs w:val="28"/>
        </w:rPr>
      </w:pPr>
      <w:r w:rsidRPr="00FC2AB1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CAEE660" wp14:editId="7CC8AF49">
                <wp:simplePos x="0" y="0"/>
                <wp:positionH relativeFrom="margin">
                  <wp:posOffset>-496570</wp:posOffset>
                </wp:positionH>
                <wp:positionV relativeFrom="paragraph">
                  <wp:posOffset>216535</wp:posOffset>
                </wp:positionV>
                <wp:extent cx="6419850" cy="600075"/>
                <wp:effectExtent l="19050" t="1905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6000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EF3EF2" w:rsidRDefault="004C14F3" w:rsidP="001D7E0D">
                            <w:pPr>
                              <w:rPr>
                                <w:rFonts w:ascii="NTFPreCursive" w:hAnsi="NTFPreCursive"/>
                                <w:sz w:val="28"/>
                              </w:rPr>
                            </w:pPr>
                            <w:r w:rsidRPr="004C14F3">
                              <w:rPr>
                                <w:rFonts w:ascii="NTFPreCursive" w:hAnsi="NTFPreCursive"/>
                                <w:b/>
                                <w:sz w:val="28"/>
                              </w:rPr>
                              <w:t>Key Vocabulary:</w:t>
                            </w:r>
                            <w:r>
                              <w:rPr>
                                <w:rFonts w:ascii="NTFPreCursive" w:hAnsi="NTFPreCursive"/>
                                <w:sz w:val="28"/>
                              </w:rPr>
                              <w:t xml:space="preserve">  </w:t>
                            </w:r>
                            <w:r w:rsidR="008447B8">
                              <w:rPr>
                                <w:rFonts w:ascii="NTFPreCursive" w:hAnsi="NTFPreCursive"/>
                                <w:sz w:val="28"/>
                              </w:rPr>
                              <w:t>creator, shahadah, prophet, Hindu murtis, humanism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EE660" id="Text Box 3" o:spid="_x0000_s1032" type="#_x0000_t202" style="position:absolute;margin-left:-39.1pt;margin-top:17.05pt;width:505.5pt;height:47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" filled="f" strokeweight="2.25pt">
                <v:stroke dashstyle="3 1"/>
                <v:textbox>
                  <w:txbxContent>
                    <w:p w:rsidR="001D7E0D" w:rsidRPr="00EF3EF2" w:rsidRDefault="004C14F3" w:rsidP="001D7E0D">
                      <w:pPr>
                        <w:rPr>
                          <w:rFonts w:ascii="NTFPreCursive" w:hAnsi="NTFPreCursive"/>
                          <w:sz w:val="28"/>
                        </w:rPr>
                      </w:pPr>
                      <w:r w:rsidRPr="004C14F3">
                        <w:rPr>
                          <w:rFonts w:ascii="NTFPreCursive" w:hAnsi="NTFPreCursive"/>
                          <w:b/>
                          <w:sz w:val="28"/>
                        </w:rPr>
                        <w:t>Key Vocabulary:</w:t>
                      </w:r>
                      <w:r>
                        <w:rPr>
                          <w:rFonts w:ascii="NTFPreCursive" w:hAnsi="NTFPreCursive"/>
                          <w:sz w:val="28"/>
                        </w:rPr>
                        <w:t xml:space="preserve">  </w:t>
                      </w:r>
                      <w:r w:rsidR="008447B8">
                        <w:rPr>
                          <w:rFonts w:ascii="NTFPreCursive" w:hAnsi="NTFPreCursive"/>
                          <w:sz w:val="28"/>
                        </w:rPr>
                        <w:t>creator, shahadah, prophet, Hindu murtis, humanism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636E4" w:rsidRPr="00FC2AB1" w:rsidRDefault="00BC02B9" w:rsidP="00532DCB">
      <w:pPr>
        <w:rPr>
          <w:rFonts w:ascii="NTFCursive" w:hAnsi="NTFCursive"/>
          <w:kern w:val="2"/>
          <w:sz w:val="28"/>
          <w:szCs w:val="28"/>
        </w:rPr>
      </w:pPr>
      <w:r w:rsidRPr="00FC2AB1">
        <w:rPr>
          <w:rFonts w:ascii="NTFCursive" w:hAnsi="NTFCursive"/>
          <w:kern w:val="2"/>
          <w:sz w:val="28"/>
          <w:szCs w:val="28"/>
        </w:rPr>
        <w:t xml:space="preserve">   </w:t>
      </w:r>
    </w:p>
    <w:p w:rsidR="008636E4" w:rsidRPr="00FC2AB1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32BD3" w:rsidRPr="00FC2AB1" w:rsidRDefault="00832BD3" w:rsidP="00532DCB">
      <w:pPr>
        <w:rPr>
          <w:rFonts w:ascii="NTFCursive" w:hAnsi="NTFCursive"/>
          <w:kern w:val="2"/>
          <w:sz w:val="28"/>
          <w:szCs w:val="28"/>
        </w:rPr>
      </w:pPr>
    </w:p>
    <w:sectPr w:rsidR="00832BD3" w:rsidRPr="00FC2AB1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259EE7A4-271F-4166-98ED-839C2FD3F808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A7EFC6AA-3987-41E7-AA81-AC0CEDEE96BE}"/>
    <w:embedBold r:id="rId3" w:fontKey="{06BD7576-8A3D-4A70-AE22-E56BAE6C0CBD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F875F49C-840C-4AA1-89B9-72BD97AECCE4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96DD4D92-52F9-4E2E-922E-FD9C5700FC9C}"/>
    <w:embedBold r:id="rId6" w:fontKey="{F56314B5-7566-4B51-927C-A9B1B81007A0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2012F8C4-6DCA-4CEF-A316-1E98934284B4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A71A394B-0913-4169-9CB8-66AD68F1BF00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C3E51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12B4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52A8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47A12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C14F3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90619"/>
    <w:rsid w:val="006A3354"/>
    <w:rsid w:val="006B5AFB"/>
    <w:rsid w:val="006B5D87"/>
    <w:rsid w:val="006B793D"/>
    <w:rsid w:val="006C62FB"/>
    <w:rsid w:val="006D6639"/>
    <w:rsid w:val="006E54E2"/>
    <w:rsid w:val="006E64F0"/>
    <w:rsid w:val="006E7D2E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447B8"/>
    <w:rsid w:val="008607E6"/>
    <w:rsid w:val="00860ED0"/>
    <w:rsid w:val="008636E4"/>
    <w:rsid w:val="008641D4"/>
    <w:rsid w:val="00864F28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1610D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C4FF7"/>
    <w:rsid w:val="009D2069"/>
    <w:rsid w:val="009D6239"/>
    <w:rsid w:val="009F1372"/>
    <w:rsid w:val="00A068B1"/>
    <w:rsid w:val="00A10C17"/>
    <w:rsid w:val="00A17516"/>
    <w:rsid w:val="00A26E8B"/>
    <w:rsid w:val="00A2794C"/>
    <w:rsid w:val="00A3148C"/>
    <w:rsid w:val="00A36537"/>
    <w:rsid w:val="00A42E67"/>
    <w:rsid w:val="00A43D2E"/>
    <w:rsid w:val="00A451D9"/>
    <w:rsid w:val="00A46695"/>
    <w:rsid w:val="00A51560"/>
    <w:rsid w:val="00A5429A"/>
    <w:rsid w:val="00A56390"/>
    <w:rsid w:val="00A646D8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2B9"/>
    <w:rsid w:val="00BC0D11"/>
    <w:rsid w:val="00BC1DC6"/>
    <w:rsid w:val="00BC5052"/>
    <w:rsid w:val="00BF0420"/>
    <w:rsid w:val="00BF30F2"/>
    <w:rsid w:val="00C1318F"/>
    <w:rsid w:val="00C17B5B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10B8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EF3EF2"/>
    <w:rsid w:val="00F0277A"/>
    <w:rsid w:val="00F05267"/>
    <w:rsid w:val="00F05DC2"/>
    <w:rsid w:val="00F109CA"/>
    <w:rsid w:val="00F12791"/>
    <w:rsid w:val="00F138F9"/>
    <w:rsid w:val="00F24335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2AB1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E369E1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9C4F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864F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64F2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4506A-F24F-4A41-919D-5711A293E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85</TotalTime>
  <Pages>2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6</cp:revision>
  <cp:lastPrinted>2022-06-17T14:37:00Z</cp:lastPrinted>
  <dcterms:created xsi:type="dcterms:W3CDTF">2022-06-14T13:42:00Z</dcterms:created>
  <dcterms:modified xsi:type="dcterms:W3CDTF">2022-06-17T15:05:00Z</dcterms:modified>
</cp:coreProperties>
</file>