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32BD3" w:rsidRPr="00611902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11902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6A04AF" wp14:editId="2F4299F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57825" cy="885825"/>
                <wp:effectExtent l="19050" t="1905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A04A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.75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1902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470E200" wp14:editId="299B1FE6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1902">
        <w:rPr>
          <w:rFonts w:ascii="NTFCursive" w:hAnsi="NTFCursive"/>
          <w:b/>
          <w:kern w:val="2"/>
          <w:sz w:val="44"/>
          <w:szCs w:val="28"/>
        </w:rPr>
        <w:t>R</w:t>
      </w:r>
      <w:r w:rsidRPr="00611902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611902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611902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EB7514" w:rsidRPr="00611902">
        <w:rPr>
          <w:rFonts w:ascii="NTFCursive" w:hAnsi="NTFCursive"/>
          <w:b/>
          <w:kern w:val="2"/>
          <w:sz w:val="44"/>
          <w:szCs w:val="28"/>
        </w:rPr>
        <w:t>3</w:t>
      </w:r>
    </w:p>
    <w:p w:rsidR="00832BD3" w:rsidRPr="00611902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11902">
        <w:rPr>
          <w:rFonts w:ascii="NTFCursive" w:hAnsi="NTFCursive"/>
          <w:b/>
          <w:kern w:val="2"/>
          <w:sz w:val="44"/>
          <w:szCs w:val="28"/>
        </w:rPr>
        <w:t>T</w:t>
      </w:r>
      <w:r w:rsidRPr="00611902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Pr="00611902">
        <w:rPr>
          <w:rFonts w:ascii="NTFCursive" w:hAnsi="NTFCursive"/>
          <w:b/>
          <w:kern w:val="2"/>
          <w:sz w:val="44"/>
          <w:szCs w:val="28"/>
        </w:rPr>
        <w:t>: S</w:t>
      </w:r>
      <w:r w:rsidRPr="00611902">
        <w:rPr>
          <w:rFonts w:ascii="NTFCursive" w:hAnsi="NTFCursive" w:hint="eastAsia"/>
          <w:b/>
          <w:kern w:val="2"/>
          <w:sz w:val="44"/>
          <w:szCs w:val="28"/>
        </w:rPr>
        <w:t></w:t>
      </w:r>
      <w:r w:rsidRPr="00611902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E96962" w:rsidRPr="00611902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611902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E96962" w:rsidRPr="00611902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41D0207" wp14:editId="67E3670F">
                <wp:simplePos x="0" y="0"/>
                <wp:positionH relativeFrom="margin">
                  <wp:posOffset>-457199</wp:posOffset>
                </wp:positionH>
                <wp:positionV relativeFrom="paragraph">
                  <wp:posOffset>192405</wp:posOffset>
                </wp:positionV>
                <wp:extent cx="4152900" cy="11525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1152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D0207" id="Text Box 2" o:spid="_x0000_s1027" type="#_x0000_t202" style="position:absolute;margin-left:-36pt;margin-top:15.15pt;width:327pt;height:90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" filled="f" strokecolor="#00b050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6962" w:rsidRPr="00611902">
        <w:rPr>
          <w:noProof/>
          <w:kern w:val="2"/>
          <w:lang w:eastAsia="en-GB"/>
        </w:rPr>
        <w:drawing>
          <wp:anchor distT="0" distB="0" distL="114300" distR="114300" simplePos="0" relativeHeight="251675648" behindDoc="0" locked="0" layoutInCell="1" allowOverlap="1" wp14:anchorId="19F5A436" wp14:editId="7FA96575">
            <wp:simplePos x="0" y="0"/>
            <wp:positionH relativeFrom="margin">
              <wp:posOffset>3798570</wp:posOffset>
            </wp:positionH>
            <wp:positionV relativeFrom="paragraph">
              <wp:posOffset>211455</wp:posOffset>
            </wp:positionV>
            <wp:extent cx="2172970" cy="1134110"/>
            <wp:effectExtent l="38100" t="38100" r="36830" b="46990"/>
            <wp:wrapSquare wrapText="bothSides"/>
            <wp:docPr id="10" name="Picture 10" descr="Why Did Jesus Need Help Carrying His Cros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y Did Jesus Need Help Carrying His Cross?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11341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588E" w:rsidRPr="00611902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611902">
        <w:rPr>
          <w:rFonts w:ascii="NTFCursive" w:hAnsi="NTFCursive"/>
          <w:b/>
          <w:kern w:val="2"/>
          <w:sz w:val="36"/>
          <w:szCs w:val="28"/>
        </w:rPr>
        <w:t>K</w:t>
      </w:r>
      <w:r w:rsidRPr="00611902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611902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611902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611902">
        <w:rPr>
          <w:rFonts w:ascii="NTFCursive" w:hAnsi="NTFCursive"/>
          <w:b/>
          <w:kern w:val="2"/>
          <w:sz w:val="36"/>
          <w:szCs w:val="28"/>
        </w:rPr>
        <w:t>:</w:t>
      </w:r>
      <w:r w:rsidRPr="00611902">
        <w:rPr>
          <w:rFonts w:ascii="NTFCursive" w:hAnsi="NTFCursive"/>
          <w:kern w:val="2"/>
          <w:sz w:val="36"/>
          <w:szCs w:val="28"/>
        </w:rPr>
        <w:t xml:space="preserve"> L</w:t>
      </w:r>
      <w:r w:rsidRPr="00611902">
        <w:rPr>
          <w:rFonts w:ascii="NTFCursive" w:hAnsi="NTFCursive" w:hint="eastAsia"/>
          <w:kern w:val="2"/>
          <w:sz w:val="36"/>
          <w:szCs w:val="28"/>
        </w:rPr>
        <w:t></w:t>
      </w:r>
    </w:p>
    <w:p w:rsidR="00832BD3" w:rsidRPr="00611902" w:rsidRDefault="009D6239" w:rsidP="00532DCB">
      <w:pPr>
        <w:rPr>
          <w:rFonts w:ascii="NTFCursive" w:hAnsi="NTFCursive"/>
          <w:kern w:val="2"/>
          <w:sz w:val="36"/>
          <w:szCs w:val="28"/>
        </w:rPr>
      </w:pPr>
      <w:r w:rsidRPr="00611902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611902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611902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611902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611902">
        <w:rPr>
          <w:rFonts w:ascii="NTFCursive" w:hAnsi="NTFCursive"/>
          <w:kern w:val="2"/>
          <w:sz w:val="36"/>
          <w:szCs w:val="28"/>
        </w:rPr>
        <w:t>W</w:t>
      </w:r>
      <w:r w:rsidR="00EB7514" w:rsidRPr="00611902">
        <w:rPr>
          <w:rFonts w:ascii="NTFCursive" w:hAnsi="NTFCursive"/>
          <w:kern w:val="2"/>
          <w:sz w:val="36"/>
          <w:szCs w:val="28"/>
        </w:rPr>
        <w:t>       C  B ?</w:t>
      </w:r>
    </w:p>
    <w:p w:rsidR="00E320C7" w:rsidRPr="00611902" w:rsidRDefault="00E320C7" w:rsidP="00532DCB">
      <w:pPr>
        <w:rPr>
          <w:rFonts w:ascii="NTFCursive" w:hAnsi="NTFCursive"/>
          <w:kern w:val="2"/>
          <w:sz w:val="36"/>
          <w:szCs w:val="28"/>
        </w:rPr>
      </w:pPr>
    </w:p>
    <w:tbl>
      <w:tblPr>
        <w:tblStyle w:val="TableGrid"/>
        <w:tblpPr w:leftFromText="180" w:rightFromText="180" w:vertAnchor="text" w:horzAnchor="page" w:tblpX="646" w:tblpY="304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810"/>
      </w:tblGrid>
      <w:tr w:rsidR="00E96962" w:rsidRPr="00611902" w:rsidTr="00832BD3">
        <w:trPr>
          <w:trHeight w:val="550"/>
        </w:trPr>
        <w:tc>
          <w:tcPr>
            <w:tcW w:w="6810" w:type="dxa"/>
          </w:tcPr>
          <w:p w:rsidR="00832BD3" w:rsidRPr="00611902" w:rsidRDefault="00832BD3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  <w:p w:rsidR="00E96962" w:rsidRPr="00611902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</w:pPr>
            <w:r w:rsidRPr="00611902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>E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</w:t>
            </w:r>
          </w:p>
          <w:p w:rsidR="00832BD3" w:rsidRPr="00611902" w:rsidRDefault="00E96962" w:rsidP="00832BD3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611902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611902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E96962" w:rsidRPr="00611902" w:rsidRDefault="00E96962" w:rsidP="00832BD3">
            <w:pPr>
              <w:rPr>
                <w:rFonts w:ascii="NTFCursive" w:hAnsi="NTFCursive"/>
                <w:b/>
                <w:kern w:val="2"/>
                <w:sz w:val="28"/>
                <w:szCs w:val="28"/>
              </w:rPr>
            </w:pPr>
          </w:p>
        </w:tc>
      </w:tr>
      <w:tr w:rsidR="00E96962" w:rsidRPr="00611902" w:rsidTr="00832BD3">
        <w:trPr>
          <w:trHeight w:val="520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>H  C      ?</w:t>
            </w:r>
          </w:p>
        </w:tc>
      </w:tr>
      <w:tr w:rsidR="00E96962" w:rsidRPr="00611902" w:rsidTr="00832BD3">
        <w:trPr>
          <w:trHeight w:val="520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>W  C       C?</w:t>
            </w:r>
          </w:p>
        </w:tc>
      </w:tr>
      <w:tr w:rsidR="00E96962" w:rsidRPr="00611902" w:rsidTr="00832BD3">
        <w:trPr>
          <w:trHeight w:val="135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 xml:space="preserve">H     C    ? </w:t>
            </w:r>
          </w:p>
        </w:tc>
      </w:tr>
      <w:tr w:rsidR="00E96962" w:rsidRPr="00611902" w:rsidTr="00832BD3">
        <w:trPr>
          <w:trHeight w:val="714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>H     C   ?</w:t>
            </w:r>
          </w:p>
        </w:tc>
      </w:tr>
      <w:tr w:rsidR="00E96962" w:rsidRPr="00611902" w:rsidTr="00832BD3">
        <w:trPr>
          <w:trHeight w:val="725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 xml:space="preserve">H  C       ? </w:t>
            </w:r>
          </w:p>
        </w:tc>
      </w:tr>
      <w:tr w:rsidR="00E96962" w:rsidRPr="00611902" w:rsidTr="00832BD3">
        <w:trPr>
          <w:trHeight w:val="828"/>
        </w:trPr>
        <w:tc>
          <w:tcPr>
            <w:tcW w:w="6810" w:type="dxa"/>
          </w:tcPr>
          <w:p w:rsidR="00E96962" w:rsidRPr="00611902" w:rsidRDefault="00E96962" w:rsidP="00832BD3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611902">
              <w:rPr>
                <w:rFonts w:ascii="NTFCursive" w:hAnsi="NTFCursive"/>
                <w:kern w:val="2"/>
                <w:sz w:val="28"/>
                <w:szCs w:val="28"/>
              </w:rPr>
              <w:t>W          ?</w:t>
            </w:r>
          </w:p>
        </w:tc>
      </w:tr>
    </w:tbl>
    <w:p w:rsidR="008D4FA6" w:rsidRPr="00611902" w:rsidRDefault="00832BD3" w:rsidP="00532DCB">
      <w:pPr>
        <w:rPr>
          <w:rFonts w:ascii="NTFCursive" w:hAnsi="NTFCursive"/>
          <w:kern w:val="2"/>
          <w:sz w:val="36"/>
          <w:szCs w:val="28"/>
        </w:rPr>
      </w:pPr>
      <w:r w:rsidRPr="00611902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61FD0" wp14:editId="646F3405">
                <wp:simplePos x="0" y="0"/>
                <wp:positionH relativeFrom="page">
                  <wp:posOffset>4848225</wp:posOffset>
                </wp:positionH>
                <wp:positionV relativeFrom="paragraph">
                  <wp:posOffset>217170</wp:posOffset>
                </wp:positionV>
                <wp:extent cx="2039620" cy="3419475"/>
                <wp:effectExtent l="19050" t="19050" r="1778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3419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FA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8D4FA6" w:rsidRPr="00E320C7" w:rsidRDefault="00611902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E320C7" w:rsidRDefault="00611902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8D4FA6" w:rsidRPr="00705633" w:rsidRDefault="00611902" w:rsidP="00E320C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61FD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381.75pt;margin-top:17.1pt;width:160.6pt;height:269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" fillcolor="white [3201]" strokeweight="2.25pt">
                <v:stroke dashstyle="3 1"/>
                <v:textbox>
                  <w:txbxContent>
                    <w:p w:rsidR="008D4FA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8D4FA6" w:rsidRPr="00E320C7" w:rsidRDefault="00705633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E320C7" w:rsidRDefault="00705633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  <w:p w:rsidR="008D4FA6" w:rsidRPr="00705633" w:rsidRDefault="00705633" w:rsidP="00E320C7">
                      <w:pPr>
                        <w:numPr>
                          <w:ilvl w:val="0"/>
                          <w:numId w:val="2"/>
                        </w:num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320C7" w:rsidRPr="00611902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611902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611902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611902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32BD3" w:rsidP="00532DCB">
      <w:pPr>
        <w:rPr>
          <w:rFonts w:ascii="NTFCursive" w:hAnsi="NTFCursive"/>
          <w:kern w:val="2"/>
          <w:sz w:val="40"/>
          <w:szCs w:val="28"/>
        </w:rPr>
      </w:pPr>
      <w:r w:rsidRPr="00611902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7157F7" wp14:editId="4D486683">
                <wp:simplePos x="0" y="0"/>
                <wp:positionH relativeFrom="page">
                  <wp:posOffset>4848225</wp:posOffset>
                </wp:positionH>
                <wp:positionV relativeFrom="paragraph">
                  <wp:posOffset>63500</wp:posOffset>
                </wp:positionV>
                <wp:extent cx="2039620" cy="1724025"/>
                <wp:effectExtent l="19050" t="19050" r="1778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Rosa Parks</w:t>
                            </w:r>
                          </w:p>
                          <w:p w:rsidR="009D6239" w:rsidRDefault="009D6239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disciples/apostles</w:t>
                            </w:r>
                          </w:p>
                          <w:p w:rsidR="00771E06" w:rsidRPr="00771E06" w:rsidRDefault="00771E0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157F7" id="Text Box 8" o:spid="_x0000_s1029" type="#_x0000_t202" style="position:absolute;margin-left:381.75pt;margin-top:5pt;width:160.6pt;height:135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 w:rsidRPr="00771E06"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 w:rsidRPr="00771E06">
                        <w:rPr>
                          <w:rFonts w:ascii="NTFPreCursive" w:hAnsi="NTFPreCursive"/>
                          <w:sz w:val="32"/>
                          <w:szCs w:val="32"/>
                        </w:rPr>
                        <w:t>Rosa Parks</w:t>
                      </w:r>
                    </w:p>
                    <w:p w:rsidR="009D6239" w:rsidRDefault="009D6239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disciples/apostles</w:t>
                      </w:r>
                    </w:p>
                    <w:p w:rsidR="00771E06" w:rsidRPr="00771E06" w:rsidRDefault="00771E0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96962" w:rsidRPr="00611902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8ABB66" wp14:editId="2D441DE2">
                <wp:simplePos x="0" y="0"/>
                <wp:positionH relativeFrom="margin">
                  <wp:posOffset>1724025</wp:posOffset>
                </wp:positionH>
                <wp:positionV relativeFrom="paragraph">
                  <wp:posOffset>66675</wp:posOffset>
                </wp:positionV>
                <wp:extent cx="2143125" cy="173355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does it mean to be a Hindu in Britains today?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ABB66" id="Text Box 6" o:spid="_x0000_s1030" type="#_x0000_t202" style="position:absolute;margin-left:135.75pt;margin-top:5.25pt;width:168.75pt;height:136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Subsequent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does it mean to be a Hindu in Britains today?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6962" w:rsidRPr="00611902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3B3B2C" wp14:editId="6059D92E">
                <wp:simplePos x="0" y="0"/>
                <wp:positionH relativeFrom="page">
                  <wp:posOffset>390525</wp:posOffset>
                </wp:positionH>
                <wp:positionV relativeFrom="paragraph">
                  <wp:posOffset>66675</wp:posOffset>
                </wp:positionV>
                <wp:extent cx="2162175" cy="173355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33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9D6239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Y2</w:t>
                            </w:r>
                          </w:p>
                          <w:p w:rsidR="009D6239" w:rsidRPr="00771E06" w:rsidRDefault="009D6239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How should we care for others and the world and why does it matter?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B3B2C" id="Text Box 4" o:spid="_x0000_s1031" type="#_x0000_t202" style="position:absolute;margin-left:30.75pt;margin-top:5.25pt;width:170.2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" fillcolor="window" strokecolor="#00b050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9D6239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Y2</w:t>
                      </w:r>
                    </w:p>
                    <w:p w:rsidR="009D6239" w:rsidRPr="00771E06" w:rsidRDefault="009D6239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How should we care for others and the world and why does it matter?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611902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E96962" w:rsidRPr="00611902" w:rsidRDefault="00E96962" w:rsidP="00532DCB">
      <w:pPr>
        <w:rPr>
          <w:rFonts w:ascii="NTFCursive" w:hAnsi="NTFCursive"/>
          <w:b/>
          <w:kern w:val="2"/>
          <w:sz w:val="36"/>
          <w:szCs w:val="36"/>
        </w:rPr>
      </w:pPr>
      <w:r w:rsidRPr="00611902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A5D1985" wp14:editId="40A8D7FC">
                <wp:simplePos x="0" y="0"/>
                <wp:positionH relativeFrom="margin">
                  <wp:posOffset>-514350</wp:posOffset>
                </wp:positionH>
                <wp:positionV relativeFrom="paragraph">
                  <wp:posOffset>240030</wp:posOffset>
                </wp:positionV>
                <wp:extent cx="6486525" cy="9144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525" cy="91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A11878" w:rsidRDefault="001D7E0D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D1985" id="Text Box 3" o:spid="_x0000_s1032" type="#_x0000_t202" style="position:absolute;margin-left:-40.5pt;margin-top:18.9pt;width:510.75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" filled="f" strokeweight="2.25pt">
                <v:stroke dashstyle="3 1"/>
                <v:textbox>
                  <w:txbxContent>
                    <w:p w:rsidR="001D7E0D" w:rsidRPr="00A11878" w:rsidRDefault="001D7E0D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32BD3" w:rsidRPr="00611902" w:rsidRDefault="00832BD3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611902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611902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611902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611902">
        <w:rPr>
          <w:rFonts w:ascii="NTFCursive" w:hAnsi="NTFCursive"/>
          <w:kern w:val="2"/>
          <w:sz w:val="28"/>
          <w:szCs w:val="28"/>
        </w:rPr>
        <w:t xml:space="preserve"> </w:t>
      </w:r>
    </w:p>
    <w:p w:rsidR="003179C6" w:rsidRPr="00611902" w:rsidRDefault="00EB7514" w:rsidP="00532DCB">
      <w:pPr>
        <w:rPr>
          <w:rFonts w:ascii="NTFCursive" w:hAnsi="NTFCursive"/>
          <w:kern w:val="2"/>
          <w:sz w:val="28"/>
          <w:szCs w:val="28"/>
        </w:rPr>
      </w:pPr>
      <w:r w:rsidRPr="00611902">
        <w:rPr>
          <w:rFonts w:ascii="NTFCursive" w:hAnsi="NTFCursive"/>
          <w:kern w:val="2"/>
          <w:sz w:val="28"/>
          <w:szCs w:val="28"/>
        </w:rPr>
        <w:t>C, C W, H ,</w:t>
      </w:r>
      <w:r w:rsidR="00771E06" w:rsidRPr="00611902">
        <w:rPr>
          <w:rFonts w:ascii="NTFCursive" w:hAnsi="NTFCursive"/>
          <w:kern w:val="2"/>
          <w:sz w:val="28"/>
          <w:szCs w:val="28"/>
        </w:rPr>
        <w:t xml:space="preserve"> </w:t>
      </w:r>
      <w:r w:rsidRPr="00611902">
        <w:rPr>
          <w:rFonts w:ascii="NTFCursive" w:hAnsi="NTFCursive"/>
          <w:kern w:val="2"/>
          <w:sz w:val="28"/>
          <w:szCs w:val="28"/>
        </w:rPr>
        <w:t xml:space="preserve">C. H, C, </w:t>
      </w:r>
      <w:r w:rsidR="00771E06" w:rsidRPr="00611902">
        <w:rPr>
          <w:rFonts w:ascii="NTFCursive" w:hAnsi="NTFCursive"/>
          <w:kern w:val="2"/>
          <w:sz w:val="28"/>
          <w:szCs w:val="28"/>
        </w:rPr>
        <w:t>O T, N T, P, , , </w:t>
      </w:r>
    </w:p>
    <w:sectPr w:rsidR="003179C6" w:rsidRPr="00611902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47604131-5F06-476B-8FCF-A05D7C1E9C30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AA33AF16-5BDB-43C9-9083-FBF9883F08B6}"/>
    <w:embedBold r:id="rId3" w:fontKey="{61F57199-66A4-4C50-803A-325AB948B7C3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1B9732EB-AB65-42FA-A14B-D054A7A0B2AF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E0F06CC5-7295-45EF-BF5A-C2C25F6A23F9}"/>
    <w:embedBold r:id="rId6" w:fontKey="{53E0E0A3-D904-43A4-AC86-30CDC71C1D6C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E21919F6-B32E-4B91-A067-79CD44FAF1D4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BD63FF22-3C29-4A46-8918-CE32F5AECD07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A0886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902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A3354"/>
    <w:rsid w:val="006B5AFB"/>
    <w:rsid w:val="006B5D87"/>
    <w:rsid w:val="006C62FB"/>
    <w:rsid w:val="006D6639"/>
    <w:rsid w:val="006E54E2"/>
    <w:rsid w:val="006E64F0"/>
    <w:rsid w:val="006E7D2E"/>
    <w:rsid w:val="006F2CF5"/>
    <w:rsid w:val="00701605"/>
    <w:rsid w:val="00701DC1"/>
    <w:rsid w:val="00705633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D2069"/>
    <w:rsid w:val="009D6239"/>
    <w:rsid w:val="009F1372"/>
    <w:rsid w:val="00A068B1"/>
    <w:rsid w:val="00A10C17"/>
    <w:rsid w:val="00A17516"/>
    <w:rsid w:val="00A26E8B"/>
    <w:rsid w:val="00A2794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6119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1190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5E73B-2695-41B1-A5D4-E589EEC20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11</TotalTime>
  <Pages>1</Pages>
  <Words>109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5</cp:revision>
  <cp:lastPrinted>2022-06-16T15:10:00Z</cp:lastPrinted>
  <dcterms:created xsi:type="dcterms:W3CDTF">2022-03-23T10:28:00Z</dcterms:created>
  <dcterms:modified xsi:type="dcterms:W3CDTF">2022-06-16T15:15:00Z</dcterms:modified>
</cp:coreProperties>
</file>