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FC483E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C483E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3C5CD3" wp14:editId="1BC214B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48300" cy="8858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2BD3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832BD3" w:rsidRDefault="00832BD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96962" w:rsidRDefault="00E96962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E320C7" w:rsidRPr="00A11878" w:rsidRDefault="00E320C7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C5CD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" filled="f" strokeweight="2.25pt">
                <v:stroke dashstyle="3 1"/>
                <v:textbox>
                  <w:txbxContent>
                    <w:p w:rsidR="00832BD3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832BD3" w:rsidRDefault="00832BD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96962" w:rsidRDefault="00E96962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E320C7" w:rsidRPr="00A11878" w:rsidRDefault="00E320C7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483E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FA2B43B" wp14:editId="1FE93B43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483E">
        <w:rPr>
          <w:rFonts w:ascii="NTFCursive" w:hAnsi="NTFCursive"/>
          <w:b/>
          <w:kern w:val="2"/>
          <w:sz w:val="44"/>
          <w:szCs w:val="28"/>
        </w:rPr>
        <w:t>R</w:t>
      </w:r>
      <w:r w:rsidRPr="00FC483E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FC483E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FC483E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C17B5B" w:rsidRPr="00FC483E">
        <w:rPr>
          <w:rFonts w:ascii="NTFCursive" w:hAnsi="NTFCursive"/>
          <w:b/>
          <w:kern w:val="2"/>
          <w:sz w:val="44"/>
          <w:szCs w:val="28"/>
        </w:rPr>
        <w:t>5</w:t>
      </w:r>
    </w:p>
    <w:p w:rsidR="00832BD3" w:rsidRPr="00FC483E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C483E">
        <w:rPr>
          <w:rFonts w:ascii="NTFCursive" w:hAnsi="NTFCursive"/>
          <w:b/>
          <w:kern w:val="2"/>
          <w:sz w:val="44"/>
          <w:szCs w:val="28"/>
        </w:rPr>
        <w:t>T</w:t>
      </w:r>
      <w:r w:rsidRPr="00FC483E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2212B4" w:rsidRPr="00FC483E">
        <w:rPr>
          <w:rFonts w:ascii="NTFCursive" w:hAnsi="NTFCursive"/>
          <w:b/>
          <w:kern w:val="2"/>
          <w:sz w:val="44"/>
          <w:szCs w:val="28"/>
        </w:rPr>
        <w:t>: A</w:t>
      </w:r>
      <w:r w:rsidR="002212B4" w:rsidRPr="00FC483E">
        <w:rPr>
          <w:rFonts w:ascii="NTFCursive" w:hAnsi="NTFCursive" w:hint="eastAsia"/>
          <w:b/>
          <w:kern w:val="2"/>
          <w:sz w:val="44"/>
          <w:szCs w:val="28"/>
        </w:rPr>
        <w:t></w:t>
      </w:r>
      <w:r w:rsidRPr="00FC483E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0C3E51" w:rsidRPr="00FC483E" w:rsidRDefault="00690619" w:rsidP="00532DCB">
      <w:pPr>
        <w:rPr>
          <w:noProof/>
          <w:kern w:val="2"/>
          <w:lang w:eastAsia="en-GB"/>
        </w:rPr>
      </w:pPr>
      <w:r w:rsidRPr="00FC483E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1934EAF" wp14:editId="1B3E6525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6440170" cy="1143000"/>
                <wp:effectExtent l="19050" t="19050" r="1778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170" cy="1143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267" w:rsidRPr="00A11878" w:rsidRDefault="00E369C8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4EAF" id="Text Box 2" o:spid="_x0000_s1027" type="#_x0000_t202" style="position:absolute;margin-left:-36pt;margin-top:15.15pt;width:507.1pt;height:90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" filled="f" strokecolor="red" strokeweight="2.25pt">
                <v:stroke dashstyle="3 1"/>
                <v:textbox>
                  <w:txbxContent>
                    <w:p w:rsidR="00F05267" w:rsidRPr="00A11878" w:rsidRDefault="00E369C8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6962" w:rsidRPr="00FC483E" w:rsidRDefault="00EB7514" w:rsidP="00532DCB">
      <w:pPr>
        <w:rPr>
          <w:rFonts w:ascii="NTFCursive" w:hAnsi="NTFCursive"/>
          <w:b/>
          <w:kern w:val="2"/>
          <w:sz w:val="44"/>
          <w:szCs w:val="28"/>
        </w:rPr>
      </w:pPr>
      <w:r w:rsidRPr="00FC483E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FC483E">
        <w:rPr>
          <w:kern w:val="2"/>
        </w:rPr>
        <w:t xml:space="preserve"> </w:t>
      </w:r>
    </w:p>
    <w:p w:rsidR="00CF588E" w:rsidRPr="00FC483E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FC483E">
        <w:rPr>
          <w:rFonts w:ascii="NTFCursive" w:hAnsi="NTFCursive"/>
          <w:b/>
          <w:kern w:val="2"/>
          <w:sz w:val="36"/>
          <w:szCs w:val="28"/>
        </w:rPr>
        <w:t>K</w:t>
      </w:r>
      <w:r w:rsidRPr="00FC483E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FC483E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FC483E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FC483E">
        <w:rPr>
          <w:rFonts w:ascii="NTFCursive" w:hAnsi="NTFCursive"/>
          <w:b/>
          <w:kern w:val="2"/>
          <w:sz w:val="36"/>
          <w:szCs w:val="28"/>
        </w:rPr>
        <w:t>:</w:t>
      </w:r>
      <w:r w:rsidR="002212B4" w:rsidRPr="00FC483E">
        <w:rPr>
          <w:rFonts w:ascii="NTFCursive" w:hAnsi="NTFCursive"/>
          <w:kern w:val="2"/>
          <w:sz w:val="36"/>
          <w:szCs w:val="28"/>
        </w:rPr>
        <w:t xml:space="preserve"> B</w:t>
      </w:r>
      <w:r w:rsidR="002212B4" w:rsidRPr="00FC483E">
        <w:rPr>
          <w:rFonts w:ascii="NTFCursive" w:hAnsi="NTFCursive" w:hint="eastAsia"/>
          <w:kern w:val="2"/>
          <w:sz w:val="36"/>
          <w:szCs w:val="28"/>
        </w:rPr>
        <w:t></w:t>
      </w:r>
    </w:p>
    <w:p w:rsidR="00832BD3" w:rsidRPr="00FC483E" w:rsidRDefault="00EF3EF2" w:rsidP="00532DCB">
      <w:pPr>
        <w:rPr>
          <w:rFonts w:ascii="NTFCursive" w:hAnsi="NTFCursive"/>
          <w:kern w:val="2"/>
          <w:sz w:val="36"/>
          <w:szCs w:val="28"/>
        </w:rPr>
      </w:pPr>
      <w:r w:rsidRPr="00FC483E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7AA6FC5F" wp14:editId="732CB4F3">
            <wp:simplePos x="0" y="0"/>
            <wp:positionH relativeFrom="column">
              <wp:posOffset>3933825</wp:posOffset>
            </wp:positionH>
            <wp:positionV relativeFrom="paragraph">
              <wp:posOffset>730885</wp:posOffset>
            </wp:positionV>
            <wp:extent cx="1991995" cy="1295400"/>
            <wp:effectExtent l="76200" t="76200" r="141605" b="133350"/>
            <wp:wrapSquare wrapText="bothSides"/>
            <wp:docPr id="9" name="Picture 9" descr="WWJD Bracelet | Christian Jewelry | Elevated Fai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WJD Bracelet | Christian Jewelry | Elevated Faith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0" t="27177" r="8094" b="29713"/>
                    <a:stretch/>
                  </pic:blipFill>
                  <pic:spPr bwMode="auto">
                    <a:xfrm>
                      <a:off x="0" y="0"/>
                      <a:ext cx="1991995" cy="129540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239" w:rsidRPr="00FC483E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FC483E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FC483E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FC483E">
        <w:rPr>
          <w:rFonts w:ascii="NTFCursive" w:hAnsi="NTFCursive"/>
          <w:kern w:val="2"/>
          <w:sz w:val="36"/>
          <w:szCs w:val="28"/>
        </w:rPr>
        <w:t>W</w:t>
      </w:r>
      <w:r w:rsidR="00EB7514" w:rsidRPr="00FC483E">
        <w:rPr>
          <w:rFonts w:ascii="NTFCursive" w:hAnsi="NTFCursive"/>
          <w:kern w:val="2"/>
          <w:sz w:val="36"/>
          <w:szCs w:val="28"/>
        </w:rPr>
        <w:t xml:space="preserve">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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J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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</w:t>
      </w:r>
      <w:r w:rsidR="00C17B5B" w:rsidRPr="00FC483E">
        <w:rPr>
          <w:rFonts w:ascii="NTFCursive" w:hAnsi="NTFCursive"/>
          <w:kern w:val="2"/>
          <w:sz w:val="36"/>
          <w:szCs w:val="28"/>
        </w:rPr>
        <w:t>? C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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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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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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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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J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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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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21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</w:t>
      </w:r>
      <w:r w:rsidR="00C17B5B" w:rsidRPr="00FC483E">
        <w:rPr>
          <w:rFonts w:ascii="NTFCursive" w:hAnsi="NTFCursive"/>
          <w:kern w:val="2"/>
          <w:sz w:val="36"/>
          <w:szCs w:val="28"/>
        </w:rPr>
        <w:t xml:space="preserve"> </w:t>
      </w:r>
      <w:r w:rsidR="00C17B5B" w:rsidRPr="00FC483E">
        <w:rPr>
          <w:rFonts w:ascii="NTFCursive" w:hAnsi="NTFCursive" w:hint="eastAsia"/>
          <w:kern w:val="2"/>
          <w:sz w:val="36"/>
          <w:szCs w:val="28"/>
        </w:rPr>
        <w:t></w:t>
      </w:r>
      <w:r w:rsidR="00C17B5B" w:rsidRPr="00FC483E">
        <w:rPr>
          <w:rFonts w:ascii="NTFCursive" w:hAnsi="NTFCursive"/>
          <w:kern w:val="2"/>
          <w:sz w:val="36"/>
          <w:szCs w:val="28"/>
        </w:rPr>
        <w:t>?</w:t>
      </w: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81"/>
      </w:tblGrid>
      <w:tr w:rsidR="00690619" w:rsidRPr="00FC483E" w:rsidTr="0091610D">
        <w:trPr>
          <w:trHeight w:val="640"/>
        </w:trPr>
        <w:tc>
          <w:tcPr>
            <w:tcW w:w="6781" w:type="dxa"/>
          </w:tcPr>
          <w:p w:rsidR="0091610D" w:rsidRPr="00FC483E" w:rsidRDefault="00690619" w:rsidP="0091610D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</w:t>
            </w:r>
            <w:r w:rsidR="0091610D" w:rsidRPr="00FC483E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</w:t>
            </w:r>
            <w:r w:rsidR="0091610D" w:rsidRPr="00FC483E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FC483E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FC483E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690619" w:rsidRPr="00FC483E" w:rsidRDefault="00690619" w:rsidP="00690619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</w:tc>
      </w:tr>
      <w:tr w:rsidR="00690619" w:rsidRPr="00FC483E" w:rsidTr="0091610D">
        <w:trPr>
          <w:trHeight w:val="783"/>
        </w:trPr>
        <w:tc>
          <w:tcPr>
            <w:tcW w:w="6781" w:type="dxa"/>
          </w:tcPr>
          <w:p w:rsidR="00690619" w:rsidRPr="00FC483E" w:rsidRDefault="00C17B5B" w:rsidP="002212B4">
            <w:pPr>
              <w:tabs>
                <w:tab w:val="left" w:pos="1245"/>
              </w:tabs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C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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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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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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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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‘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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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’?</w:t>
            </w:r>
          </w:p>
        </w:tc>
      </w:tr>
      <w:tr w:rsidR="00690619" w:rsidRPr="00FC483E" w:rsidTr="0091610D">
        <w:trPr>
          <w:trHeight w:val="537"/>
        </w:trPr>
        <w:tc>
          <w:tcPr>
            <w:tcW w:w="6781" w:type="dxa"/>
          </w:tcPr>
          <w:p w:rsidR="00690619" w:rsidRPr="00FC483E" w:rsidRDefault="00C17B5B" w:rsidP="002212B4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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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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? H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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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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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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FC483E" w:rsidTr="0091610D">
        <w:trPr>
          <w:trHeight w:val="493"/>
        </w:trPr>
        <w:tc>
          <w:tcPr>
            <w:tcW w:w="6781" w:type="dxa"/>
          </w:tcPr>
          <w:p w:rsidR="00690619" w:rsidRPr="00FC483E" w:rsidRDefault="002212B4" w:rsidP="00C17B5B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’ 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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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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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="00C17B5B"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</w:t>
            </w:r>
            <w:r w:rsidR="00C17B5B" w:rsidRPr="00FC483E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FC483E" w:rsidTr="0091610D">
        <w:trPr>
          <w:trHeight w:val="675"/>
        </w:trPr>
        <w:tc>
          <w:tcPr>
            <w:tcW w:w="6781" w:type="dxa"/>
          </w:tcPr>
          <w:p w:rsidR="00690619" w:rsidRPr="00FC483E" w:rsidRDefault="00C17B5B" w:rsidP="00C17B5B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H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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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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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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’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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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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FC483E" w:rsidTr="0091610D">
        <w:trPr>
          <w:trHeight w:val="203"/>
        </w:trPr>
        <w:tc>
          <w:tcPr>
            <w:tcW w:w="6781" w:type="dxa"/>
          </w:tcPr>
          <w:p w:rsidR="00690619" w:rsidRPr="00FC483E" w:rsidRDefault="00C17B5B" w:rsidP="00C17B5B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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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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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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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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FC483E" w:rsidTr="0091610D">
        <w:trPr>
          <w:trHeight w:val="577"/>
        </w:trPr>
        <w:tc>
          <w:tcPr>
            <w:tcW w:w="6781" w:type="dxa"/>
          </w:tcPr>
          <w:p w:rsidR="00690619" w:rsidRPr="00FC483E" w:rsidRDefault="00C17B5B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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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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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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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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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? W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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FC483E" w:rsidTr="0091610D">
        <w:trPr>
          <w:trHeight w:val="705"/>
        </w:trPr>
        <w:tc>
          <w:tcPr>
            <w:tcW w:w="6781" w:type="dxa"/>
          </w:tcPr>
          <w:p w:rsidR="00690619" w:rsidRPr="00FC483E" w:rsidRDefault="00C17B5B" w:rsidP="00C17B5B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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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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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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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J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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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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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FC483E">
              <w:rPr>
                <w:rFonts w:ascii="NTFCursive" w:hAnsi="NTFCursive" w:hint="eastAsia"/>
                <w:kern w:val="2"/>
                <w:sz w:val="28"/>
                <w:szCs w:val="28"/>
              </w:rPr>
              <w:t></w:t>
            </w:r>
            <w:r w:rsidRPr="00FC483E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</w:tbl>
    <w:p w:rsidR="008D4FA6" w:rsidRPr="00FC483E" w:rsidRDefault="00EF3EF2" w:rsidP="00532DCB">
      <w:pPr>
        <w:rPr>
          <w:rFonts w:ascii="NTFCursive" w:hAnsi="NTFCursive"/>
          <w:kern w:val="2"/>
          <w:sz w:val="40"/>
          <w:szCs w:val="28"/>
        </w:rPr>
      </w:pPr>
      <w:r w:rsidRPr="00FC483E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34900D" wp14:editId="0B8729FA">
                <wp:simplePos x="0" y="0"/>
                <wp:positionH relativeFrom="page">
                  <wp:posOffset>4829175</wp:posOffset>
                </wp:positionH>
                <wp:positionV relativeFrom="paragraph">
                  <wp:posOffset>1681481</wp:posOffset>
                </wp:positionV>
                <wp:extent cx="2039620" cy="1809750"/>
                <wp:effectExtent l="19050" t="19050" r="1778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809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0C3E51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C17B5B" w:rsidRDefault="000C3E51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C17B5B" w:rsidRDefault="00C17B5B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Mother Theresa</w:t>
                            </w:r>
                          </w:p>
                          <w:p w:rsidR="00EF3EF2" w:rsidRDefault="00C17B5B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Apostle Paul</w:t>
                            </w:r>
                          </w:p>
                          <w:p w:rsidR="000C3E51" w:rsidRDefault="00EF3EF2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Zacchaeus</w:t>
                            </w:r>
                          </w:p>
                          <w:p w:rsidR="008D4FA6" w:rsidRPr="00771E06" w:rsidRDefault="008D4FA6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4900D" id="Text Box 8" o:spid="_x0000_s1028" type="#_x0000_t202" style="position:absolute;margin-left:380.25pt;margin-top:132.4pt;width:160.6pt;height:142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" fillcolor="window" strokeweight="2.25pt">
                <v:stroke dashstyle="3 1"/>
                <v:textbox>
                  <w:txbxContent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0C3E51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C17B5B" w:rsidRDefault="000C3E51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C17B5B" w:rsidRDefault="00C17B5B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Mother Theresa</w:t>
                      </w:r>
                    </w:p>
                    <w:p w:rsidR="00EF3EF2" w:rsidRDefault="00C17B5B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Apostle Paul</w:t>
                      </w:r>
                    </w:p>
                    <w:p w:rsidR="000C3E51" w:rsidRDefault="00EF3EF2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Zacchaeus</w:t>
                      </w:r>
                    </w:p>
                    <w:p w:rsidR="008D4FA6" w:rsidRPr="00771E06" w:rsidRDefault="008D4FA6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FC483E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C483E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C483E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C483E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C483E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FC483E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2212B4" w:rsidRPr="00FC483E" w:rsidRDefault="00C17B5B" w:rsidP="00532DCB">
      <w:pPr>
        <w:rPr>
          <w:rFonts w:ascii="NTFCursive" w:hAnsi="NTFCursive"/>
          <w:b/>
          <w:kern w:val="2"/>
          <w:sz w:val="28"/>
          <w:szCs w:val="28"/>
        </w:rPr>
      </w:pPr>
      <w:r w:rsidRPr="00FC483E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C924C8" wp14:editId="5995054A">
                <wp:simplePos x="0" y="0"/>
                <wp:positionH relativeFrom="page">
                  <wp:posOffset>4844415</wp:posOffset>
                </wp:positionH>
                <wp:positionV relativeFrom="paragraph">
                  <wp:posOffset>29845</wp:posOffset>
                </wp:positionV>
                <wp:extent cx="2039620" cy="2419350"/>
                <wp:effectExtent l="19050" t="19050" r="1778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610D" w:rsidRDefault="008D4FA6" w:rsidP="0091610D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91610D" w:rsidRDefault="00F630C7" w:rsidP="0091610D">
                            <w:pPr>
                              <w:rPr>
                                <w:rStyle w:val="Hyperlink"/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</w:p>
                          <w:p w:rsidR="0091610D" w:rsidRDefault="0091610D" w:rsidP="0091610D"/>
                          <w:p w:rsidR="0091610D" w:rsidRDefault="00F630C7" w:rsidP="0091610D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="00E320C7" w:rsidRPr="0091610D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</w:p>
                          <w:p w:rsidR="0091610D" w:rsidRDefault="0091610D" w:rsidP="0091610D"/>
                          <w:p w:rsidR="008D4FA6" w:rsidRPr="0091610D" w:rsidRDefault="00F630C7" w:rsidP="0091610D">
                            <w:pPr>
                              <w:rPr>
                                <w:rFonts w:ascii="NTFPreCursive" w:hAnsi="NTFPreCursive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3" w:history="1">
                              <w:r w:rsidR="00E320C7"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 w:rsidR="00E320C7"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924C8" id="Text Box 5" o:spid="_x0000_s1029" type="#_x0000_t202" style="position:absolute;margin-left:381.45pt;margin-top:2.35pt;width:160.6pt;height:190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" fillcolor="white [3201]" strokeweight="2.25pt">
                <v:stroke dashstyle="3 1"/>
                <v:textbox>
                  <w:txbxContent>
                    <w:p w:rsidR="0091610D" w:rsidRDefault="008D4FA6" w:rsidP="0091610D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91610D" w:rsidRDefault="00EF3EF2" w:rsidP="0091610D">
                      <w:pPr>
                        <w:rPr>
                          <w:rStyle w:val="Hyperlink"/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</w:p>
                    <w:p w:rsidR="0091610D" w:rsidRDefault="0091610D" w:rsidP="0091610D"/>
                    <w:p w:rsidR="0091610D" w:rsidRDefault="00EF3EF2" w:rsidP="0091610D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="00E320C7" w:rsidRPr="0091610D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</w:p>
                    <w:p w:rsidR="0091610D" w:rsidRDefault="0091610D" w:rsidP="0091610D"/>
                    <w:p w:rsidR="008D4FA6" w:rsidRPr="0091610D" w:rsidRDefault="00EF3EF2" w:rsidP="0091610D">
                      <w:pPr>
                        <w:rPr>
                          <w:rFonts w:ascii="NTFPreCursive" w:hAnsi="NTFPreCursive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hyperlink r:id="rId16" w:history="1">
                        <w:r w:rsidR="00E320C7"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 w:rsidR="00E320C7"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212B4" w:rsidRPr="00FC483E" w:rsidRDefault="002212B4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2212B4" w:rsidRPr="00FC483E" w:rsidRDefault="002212B4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FC483E" w:rsidRDefault="003A28D1" w:rsidP="00532DCB">
      <w:pPr>
        <w:rPr>
          <w:rFonts w:ascii="NTFCursive" w:hAnsi="NTFCursive"/>
          <w:kern w:val="2"/>
          <w:sz w:val="28"/>
          <w:szCs w:val="28"/>
        </w:rPr>
      </w:pPr>
      <w:r w:rsidRPr="00FC483E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395481" wp14:editId="586BBF97">
                <wp:simplePos x="0" y="0"/>
                <wp:positionH relativeFrom="page">
                  <wp:posOffset>2581275</wp:posOffset>
                </wp:positionH>
                <wp:positionV relativeFrom="paragraph">
                  <wp:posOffset>638175</wp:posOffset>
                </wp:positionV>
                <wp:extent cx="1971675" cy="1228725"/>
                <wp:effectExtent l="19050" t="1905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228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3A28D1" w:rsidRPr="00832BD3" w:rsidRDefault="003A28D1" w:rsidP="003A28D1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Subsequent </w:t>
                            </w: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</w:p>
                          <w:p w:rsidR="003A28D1" w:rsidRDefault="003A28D1" w:rsidP="003A28D1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Y6</w:t>
                            </w:r>
                          </w:p>
                          <w:p w:rsidR="003A28D1" w:rsidRDefault="003A28D1" w:rsidP="003A28D1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do religions say to us when life gets hard?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39548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margin-left:203.25pt;margin-top:50.25pt;width:155.25pt;height:96.7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" fillcolor="window" strokecolor="red" strokeweight="2.25pt">
                <v:stroke dashstyle="3 1"/>
                <v:textbox>
                  <w:txbxContent>
                    <w:p w:rsidR="003A28D1" w:rsidRPr="00832BD3" w:rsidRDefault="003A28D1" w:rsidP="003A28D1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Subsequent </w:t>
                      </w: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Learning</w:t>
                      </w:r>
                    </w:p>
                    <w:p w:rsidR="003A28D1" w:rsidRDefault="003A28D1" w:rsidP="003A28D1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Y6</w:t>
                      </w:r>
                    </w:p>
                    <w:p w:rsidR="003A28D1" w:rsidRDefault="003A28D1" w:rsidP="003A28D1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do religions say to us when life gets hard?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C483E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C22E9A" wp14:editId="348271E2">
                <wp:simplePos x="0" y="0"/>
                <wp:positionH relativeFrom="page">
                  <wp:posOffset>466725</wp:posOffset>
                </wp:positionH>
                <wp:positionV relativeFrom="paragraph">
                  <wp:posOffset>628650</wp:posOffset>
                </wp:positionV>
                <wp:extent cx="1971675" cy="122872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228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3A28D1" w:rsidRPr="00832BD3" w:rsidRDefault="003A28D1" w:rsidP="003A28D1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3A28D1" w:rsidRDefault="003A28D1" w:rsidP="003A28D1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</w:p>
                          <w:p w:rsidR="003A28D1" w:rsidRDefault="003A28D1" w:rsidP="003A28D1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Why is Jesus inspiring to some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22E9A" id="Text Box 6" o:spid="_x0000_s1031" type="#_x0000_t202" style="position:absolute;margin-left:36.75pt;margin-top:49.5pt;width:155.25pt;height:96.7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" fillcolor="window" strokecolor="red" strokeweight="2.25pt">
                <v:stroke dashstyle="3 1"/>
                <v:textbox>
                  <w:txbxContent>
                    <w:p w:rsidR="003A28D1" w:rsidRPr="00832BD3" w:rsidRDefault="003A28D1" w:rsidP="003A28D1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3A28D1" w:rsidRDefault="003A28D1" w:rsidP="003A28D1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</w:p>
                    <w:p w:rsidR="003A28D1" w:rsidRDefault="003A28D1" w:rsidP="003A28D1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Why is Jesus inspiring to some people?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C483E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B68C61" wp14:editId="683416C4">
                <wp:simplePos x="0" y="0"/>
                <wp:positionH relativeFrom="page">
                  <wp:posOffset>466725</wp:posOffset>
                </wp:positionH>
                <wp:positionV relativeFrom="paragraph">
                  <wp:posOffset>628650</wp:posOffset>
                </wp:positionV>
                <wp:extent cx="1971675" cy="1228725"/>
                <wp:effectExtent l="19050" t="1905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1228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9D6239" w:rsidRPr="00832BD3" w:rsidRDefault="009D6239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C17B5B" w:rsidRDefault="00C17B5B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Y4</w:t>
                            </w:r>
                          </w:p>
                          <w:p w:rsidR="009C4FF7" w:rsidRDefault="00C17B5B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Why is Jesus inspiring to some people?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68C61" id="Text Box 4" o:spid="_x0000_s1032" type="#_x0000_t202" style="position:absolute;margin-left:36.75pt;margin-top:49.5pt;width:155.25pt;height:96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" fillcolor="window" strokecolor="red" strokeweight="2.25pt">
                <v:stroke dashstyle="3 1"/>
                <v:textbox>
                  <w:txbxContent>
                    <w:p w:rsidR="009D6239" w:rsidRPr="00832BD3" w:rsidRDefault="009D6239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C17B5B" w:rsidRDefault="00C17B5B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Y4</w:t>
                      </w:r>
                    </w:p>
                    <w:p w:rsidR="009C4FF7" w:rsidRDefault="00C17B5B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Why is Jesus inspiring to some people?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F3EF2" w:rsidRPr="00FC483E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66CBDC4" wp14:editId="24B8E724">
                <wp:simplePos x="0" y="0"/>
                <wp:positionH relativeFrom="margin">
                  <wp:posOffset>-438150</wp:posOffset>
                </wp:positionH>
                <wp:positionV relativeFrom="paragraph">
                  <wp:posOffset>1983740</wp:posOffset>
                </wp:positionV>
                <wp:extent cx="6419850" cy="600075"/>
                <wp:effectExtent l="19050" t="1905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6000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E0D" w:rsidRPr="00EF3EF2" w:rsidRDefault="00C17B5B" w:rsidP="001D7E0D">
                            <w:pPr>
                              <w:rPr>
                                <w:rFonts w:ascii="NTFPreCursive" w:hAnsi="NTFPreCursive"/>
                                <w:sz w:val="28"/>
                              </w:rPr>
                            </w:pPr>
                            <w:r w:rsidRPr="00EF3EF2">
                              <w:rPr>
                                <w:rFonts w:ascii="NTFPreCursive" w:hAnsi="NTFPreCursive"/>
                                <w:sz w:val="28"/>
                              </w:rPr>
                              <w:t>peace, persecute, judgement, oppressed, mission, freedom, Good News,</w:t>
                            </w:r>
                            <w:r w:rsidR="00EF3EF2" w:rsidRPr="00EF3EF2">
                              <w:rPr>
                                <w:rFonts w:ascii="NTFPreCursive" w:hAnsi="NTFPreCursive"/>
                                <w:sz w:val="28"/>
                              </w:rPr>
                              <w:t xml:space="preserve"> sacrifice, charity, generosity, fellowship, confession, temptation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CBDC4" id="Text Box 3" o:spid="_x0000_s1033" type="#_x0000_t202" style="position:absolute;margin-left:-34.5pt;margin-top:156.2pt;width:505.5pt;height:47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" filled="f" strokeweight="2.25pt">
                <v:stroke dashstyle="3 1"/>
                <v:textbox>
                  <w:txbxContent>
                    <w:p w:rsidR="001D7E0D" w:rsidRPr="00EF3EF2" w:rsidRDefault="00C17B5B" w:rsidP="001D7E0D">
                      <w:pPr>
                        <w:rPr>
                          <w:rFonts w:ascii="NTFPreCursive" w:hAnsi="NTFPreCursive"/>
                          <w:sz w:val="28"/>
                        </w:rPr>
                      </w:pPr>
                      <w:r w:rsidRPr="00EF3EF2">
                        <w:rPr>
                          <w:rFonts w:ascii="NTFPreCursive" w:hAnsi="NTFPreCursive"/>
                          <w:sz w:val="28"/>
                        </w:rPr>
                        <w:t>peace, persecute, judgement, oppressed, mission, freedom, Good News,</w:t>
                      </w:r>
                      <w:r w:rsidR="00EF3EF2" w:rsidRPr="00EF3EF2">
                        <w:rPr>
                          <w:rFonts w:ascii="NTFPreCursive" w:hAnsi="NTFPreCursive"/>
                          <w:sz w:val="28"/>
                        </w:rPr>
                        <w:t xml:space="preserve"> sacrifice, charity, generosity, fellowship, confession, temptation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588E" w:rsidRPr="00FC483E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="00CF588E" w:rsidRPr="00FC483E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FC483E">
        <w:rPr>
          <w:rFonts w:ascii="NTFCursive" w:hAnsi="NTFCursive"/>
          <w:kern w:val="2"/>
          <w:sz w:val="28"/>
          <w:szCs w:val="28"/>
        </w:rPr>
        <w:t xml:space="preserve"> </w:t>
      </w:r>
      <w:r w:rsidR="002212B4" w:rsidRPr="00FC483E">
        <w:rPr>
          <w:rFonts w:ascii="NTFCursive" w:hAnsi="NTFCursive" w:hint="eastAsia"/>
          <w:kern w:val="2"/>
          <w:sz w:val="28"/>
          <w:szCs w:val="28"/>
        </w:rPr>
        <w:t></w:t>
      </w:r>
      <w:r w:rsidR="002212B4" w:rsidRPr="00FC483E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FC483E">
        <w:rPr>
          <w:rFonts w:ascii="NTFCursive" w:hAnsi="NTFCursive" w:hint="eastAsia"/>
          <w:kern w:val="2"/>
          <w:sz w:val="28"/>
          <w:szCs w:val="28"/>
        </w:rPr>
        <w:t></w:t>
      </w:r>
      <w:r w:rsidR="002212B4" w:rsidRPr="00FC483E">
        <w:rPr>
          <w:rFonts w:ascii="NTFCursive" w:hAnsi="NTFCursive"/>
          <w:kern w:val="2"/>
          <w:sz w:val="28"/>
          <w:szCs w:val="28"/>
        </w:rPr>
        <w:t xml:space="preserve">, </w:t>
      </w:r>
      <w:r w:rsidR="00C17B5B" w:rsidRPr="00FC483E">
        <w:rPr>
          <w:rFonts w:ascii="NTFCursive" w:hAnsi="NTFCursive" w:hint="eastAsia"/>
          <w:kern w:val="2"/>
          <w:sz w:val="28"/>
          <w:szCs w:val="28"/>
        </w:rPr>
        <w:t></w:t>
      </w:r>
      <w:bookmarkStart w:id="0" w:name="_GoBack"/>
      <w:bookmarkEnd w:id="0"/>
    </w:p>
    <w:sectPr w:rsidR="00832BD3" w:rsidRPr="00FC483E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E6" w:rsidRDefault="00522DE6" w:rsidP="00345D20">
      <w:r>
        <w:separator/>
      </w:r>
    </w:p>
  </w:endnote>
  <w:endnote w:type="continuationSeparator" w:id="0">
    <w:p w:rsidR="00522DE6" w:rsidRDefault="00522DE6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3066B54F-AD2E-440F-BFDA-D119DD3407BF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840E9DF5-4B0C-47B9-9192-10BFA776B358}"/>
    <w:embedBold r:id="rId3" w:fontKey="{A938EDEE-1C9D-49C9-BCB6-4949B1297424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7B385713-8F08-40C7-8997-0F432574BAE9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7D9F11AB-7E04-4771-8909-F6E854875FDC}"/>
    <w:embedBold r:id="rId6" w:fontKey="{E672E41E-0AE9-478A-BD5D-F753DD0549CA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FBDCD1CA-FF2C-48E6-9386-036837EF91CF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E787FF20-F41A-47C9-96BB-6F587ACB029F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E6" w:rsidRDefault="00522DE6" w:rsidP="00345D20">
      <w:r>
        <w:separator/>
      </w:r>
    </w:p>
  </w:footnote>
  <w:footnote w:type="continuationSeparator" w:id="0">
    <w:p w:rsidR="00522DE6" w:rsidRDefault="00522DE6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C3E51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12B4"/>
    <w:rsid w:val="00226C8F"/>
    <w:rsid w:val="002418D5"/>
    <w:rsid w:val="0024283E"/>
    <w:rsid w:val="00244F85"/>
    <w:rsid w:val="00245821"/>
    <w:rsid w:val="00247E1F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2E90"/>
    <w:rsid w:val="00335987"/>
    <w:rsid w:val="003414D0"/>
    <w:rsid w:val="00345D20"/>
    <w:rsid w:val="00346C9F"/>
    <w:rsid w:val="00347A12"/>
    <w:rsid w:val="0036176B"/>
    <w:rsid w:val="00364234"/>
    <w:rsid w:val="0039790A"/>
    <w:rsid w:val="003A0977"/>
    <w:rsid w:val="003A0D7E"/>
    <w:rsid w:val="003A28D1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31A3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B793D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1610D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17B5B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EF3EF2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30C7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483E"/>
    <w:rsid w:val="00FC5FAE"/>
    <w:rsid w:val="00FD5294"/>
    <w:rsid w:val="00FD5977"/>
    <w:rsid w:val="00FE5273"/>
    <w:rsid w:val="00F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FED664"/>
  <w15:docId w15:val="{CA5CEAA5-9442-4E06-A67D-BD1C3AC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5431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431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FA052-2BC1-47E6-B1EE-4E65A0F2D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2</TotalTime>
  <Pages>1</Pages>
  <Words>138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4</cp:revision>
  <cp:lastPrinted>2022-06-17T14:38:00Z</cp:lastPrinted>
  <dcterms:created xsi:type="dcterms:W3CDTF">2022-06-14T13:42:00Z</dcterms:created>
  <dcterms:modified xsi:type="dcterms:W3CDTF">2022-06-17T15:04:00Z</dcterms:modified>
</cp:coreProperties>
</file>