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D843DC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D843DC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43DC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3DC">
        <w:rPr>
          <w:rFonts w:ascii="NTFCursive" w:hAnsi="NTFCursive"/>
          <w:b/>
          <w:kern w:val="2"/>
          <w:sz w:val="44"/>
          <w:szCs w:val="28"/>
        </w:rPr>
        <w:t>R</w:t>
      </w:r>
      <w:r w:rsidRPr="00D843DC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D843DC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D843DC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690619" w:rsidRPr="00D843DC">
        <w:rPr>
          <w:rFonts w:ascii="NTFCursive" w:hAnsi="NTFCursive"/>
          <w:b/>
          <w:kern w:val="2"/>
          <w:sz w:val="44"/>
          <w:szCs w:val="28"/>
        </w:rPr>
        <w:t xml:space="preserve">5 </w:t>
      </w:r>
    </w:p>
    <w:p w:rsidR="00832BD3" w:rsidRPr="00D843DC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D843DC">
        <w:rPr>
          <w:rFonts w:ascii="NTFCursive" w:hAnsi="NTFCursive"/>
          <w:b/>
          <w:kern w:val="2"/>
          <w:sz w:val="44"/>
          <w:szCs w:val="28"/>
        </w:rPr>
        <w:t>T</w:t>
      </w:r>
      <w:r w:rsidRPr="00D843DC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D843DC">
        <w:rPr>
          <w:rFonts w:ascii="NTFCursive" w:hAnsi="NTFCursive"/>
          <w:b/>
          <w:kern w:val="2"/>
          <w:sz w:val="44"/>
          <w:szCs w:val="28"/>
        </w:rPr>
        <w:t>: S</w:t>
      </w:r>
      <w:r w:rsidR="00D843DC">
        <w:rPr>
          <w:rFonts w:ascii="NTFCursive" w:hAnsi="NTFCursive" w:hint="eastAsia"/>
          <w:b/>
          <w:kern w:val="2"/>
          <w:sz w:val="44"/>
          <w:szCs w:val="28"/>
        </w:rPr>
        <w:t></w:t>
      </w:r>
      <w:bookmarkStart w:id="0" w:name="_GoBack"/>
      <w:bookmarkEnd w:id="0"/>
      <w:r w:rsidRPr="00D843DC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D843DC" w:rsidRDefault="00474B0A" w:rsidP="00532DCB">
      <w:pPr>
        <w:rPr>
          <w:rFonts w:ascii="NTFCursive" w:hAnsi="NTFCursive"/>
          <w:b/>
          <w:kern w:val="2"/>
          <w:sz w:val="44"/>
          <w:szCs w:val="28"/>
        </w:rPr>
      </w:pPr>
      <w:r w:rsidRPr="00D843DC">
        <w:rPr>
          <w:noProof/>
          <w:kern w:val="2"/>
          <w:lang w:eastAsia="en-GB"/>
        </w:rPr>
        <w:drawing>
          <wp:anchor distT="0" distB="0" distL="114300" distR="114300" simplePos="0" relativeHeight="251676672" behindDoc="0" locked="0" layoutInCell="1" allowOverlap="1" wp14:anchorId="14ABDD2A" wp14:editId="20505AEB">
            <wp:simplePos x="0" y="0"/>
            <wp:positionH relativeFrom="margin">
              <wp:posOffset>4516120</wp:posOffset>
            </wp:positionH>
            <wp:positionV relativeFrom="paragraph">
              <wp:posOffset>192405</wp:posOffset>
            </wp:positionV>
            <wp:extent cx="1457325" cy="1135380"/>
            <wp:effectExtent l="19050" t="19050" r="28575" b="26670"/>
            <wp:wrapSquare wrapText="bothSides"/>
            <wp:docPr id="9" name="Picture 9" descr="Places Worship Stock Illustrations – 157 Places Worship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ces Worship Stock Illustrations – 157 Places Worship Stock  Illustrations, Vectors &amp; Clipart -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7" b="10425"/>
                    <a:stretch/>
                  </pic:blipFill>
                  <pic:spPr bwMode="auto">
                    <a:xfrm>
                      <a:off x="0" y="0"/>
                      <a:ext cx="1457325" cy="113538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43DC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8F7AE12" wp14:editId="70DDAF32">
                <wp:simplePos x="0" y="0"/>
                <wp:positionH relativeFrom="margin">
                  <wp:posOffset>-441960</wp:posOffset>
                </wp:positionH>
                <wp:positionV relativeFrom="paragraph">
                  <wp:posOffset>207645</wp:posOffset>
                </wp:positionV>
                <wp:extent cx="4861560" cy="962025"/>
                <wp:effectExtent l="19050" t="19050" r="1524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560" cy="9620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7AE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4.8pt;margin-top:16.35pt;width:382.8pt;height:75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" filled="f" strokecolor="yellow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514" w:rsidRPr="00D843DC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D843DC">
        <w:rPr>
          <w:kern w:val="2"/>
        </w:rPr>
        <w:t xml:space="preserve"> </w:t>
      </w:r>
    </w:p>
    <w:p w:rsidR="00CF588E" w:rsidRPr="00D843DC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D843DC">
        <w:rPr>
          <w:rFonts w:ascii="NTFCursive" w:hAnsi="NTFCursive"/>
          <w:b/>
          <w:kern w:val="2"/>
          <w:sz w:val="36"/>
          <w:szCs w:val="28"/>
        </w:rPr>
        <w:t>K</w:t>
      </w:r>
      <w:r w:rsidRPr="00D843DC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D843DC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D843DC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D843DC">
        <w:rPr>
          <w:rFonts w:ascii="NTFCursive" w:hAnsi="NTFCursive"/>
          <w:b/>
          <w:kern w:val="2"/>
          <w:sz w:val="36"/>
          <w:szCs w:val="28"/>
        </w:rPr>
        <w:t>:</w:t>
      </w:r>
      <w:r w:rsidR="003C0D30" w:rsidRPr="00D843DC">
        <w:rPr>
          <w:rFonts w:ascii="NTFCursive" w:hAnsi="NTFCursive"/>
          <w:kern w:val="2"/>
          <w:sz w:val="36"/>
          <w:szCs w:val="28"/>
        </w:rPr>
        <w:t xml:space="preserve"> E</w:t>
      </w:r>
      <w:r w:rsidR="003C0D30" w:rsidRPr="00D843DC">
        <w:rPr>
          <w:rFonts w:ascii="NTFCursive" w:hAnsi="NTFCursive" w:hint="eastAsia"/>
          <w:kern w:val="2"/>
          <w:sz w:val="36"/>
          <w:szCs w:val="28"/>
        </w:rPr>
        <w:t></w:t>
      </w:r>
    </w:p>
    <w:p w:rsidR="00832BD3" w:rsidRPr="00D843DC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D843DC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D843DC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D843DC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/>
          <w:kern w:val="2"/>
          <w:sz w:val="36"/>
          <w:szCs w:val="28"/>
        </w:rPr>
        <w:t>I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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G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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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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,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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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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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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</w:t>
      </w:r>
      <w:r w:rsidR="00474B0A" w:rsidRPr="00D843DC">
        <w:rPr>
          <w:rFonts w:ascii="NTFCursive" w:hAnsi="NTFCursive"/>
          <w:kern w:val="2"/>
          <w:sz w:val="36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36"/>
          <w:szCs w:val="28"/>
        </w:rPr>
        <w:t></w:t>
      </w:r>
      <w:r w:rsidR="00474B0A" w:rsidRPr="00D843DC">
        <w:rPr>
          <w:rFonts w:ascii="NTFCursive" w:hAnsi="NTFCursive"/>
          <w:kern w:val="2"/>
          <w:sz w:val="36"/>
          <w:szCs w:val="28"/>
        </w:rPr>
        <w:t>?</w:t>
      </w:r>
      <w:r w:rsidR="00474B0A" w:rsidRPr="00D843DC">
        <w:rPr>
          <w:kern w:val="2"/>
        </w:rPr>
        <w:t xml:space="preserve"> 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33"/>
      </w:tblGrid>
      <w:tr w:rsidR="00690619" w:rsidRPr="00D843DC" w:rsidTr="00CF5C27">
        <w:trPr>
          <w:trHeight w:val="579"/>
        </w:trPr>
        <w:tc>
          <w:tcPr>
            <w:tcW w:w="6833" w:type="dxa"/>
          </w:tcPr>
          <w:p w:rsidR="00D22A82" w:rsidRPr="00D843DC" w:rsidRDefault="00690619" w:rsidP="00D22A82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  <w:r w:rsidR="00D22A82" w:rsidRPr="00D843DC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D843DC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690619" w:rsidRPr="00D843DC" w:rsidRDefault="00690619" w:rsidP="00690619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</w:tc>
      </w:tr>
      <w:tr w:rsidR="00690619" w:rsidRPr="00D843DC" w:rsidTr="00CF5C27">
        <w:trPr>
          <w:trHeight w:val="709"/>
        </w:trPr>
        <w:tc>
          <w:tcPr>
            <w:tcW w:w="6833" w:type="dxa"/>
          </w:tcPr>
          <w:p w:rsidR="00690619" w:rsidRPr="00D843DC" w:rsidRDefault="00690619" w:rsidP="00474B0A">
            <w:pPr>
              <w:tabs>
                <w:tab w:val="left" w:pos="1245"/>
              </w:tabs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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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690619" w:rsidRPr="00D843DC" w:rsidTr="00CF5C27">
        <w:trPr>
          <w:trHeight w:val="486"/>
        </w:trPr>
        <w:tc>
          <w:tcPr>
            <w:tcW w:w="6833" w:type="dxa"/>
          </w:tcPr>
          <w:p w:rsidR="00690619" w:rsidRPr="00D843DC" w:rsidRDefault="00690619" w:rsidP="00474B0A">
            <w:pPr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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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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690619" w:rsidRPr="00D843DC" w:rsidTr="00CF5C27">
        <w:trPr>
          <w:trHeight w:val="446"/>
        </w:trPr>
        <w:tc>
          <w:tcPr>
            <w:tcW w:w="6833" w:type="dxa"/>
          </w:tcPr>
          <w:p w:rsidR="00690619" w:rsidRPr="00D843DC" w:rsidRDefault="00690619" w:rsidP="00474B0A">
            <w:pPr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H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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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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690619" w:rsidRPr="00D843DC" w:rsidTr="00CF5C27">
        <w:trPr>
          <w:trHeight w:val="611"/>
        </w:trPr>
        <w:tc>
          <w:tcPr>
            <w:tcW w:w="6833" w:type="dxa"/>
          </w:tcPr>
          <w:p w:rsidR="00690619" w:rsidRPr="00D843DC" w:rsidRDefault="00474B0A" w:rsidP="00474B0A">
            <w:pPr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J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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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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690619" w:rsidRPr="00D843DC" w:rsidTr="00CF5C27">
        <w:trPr>
          <w:trHeight w:val="184"/>
        </w:trPr>
        <w:tc>
          <w:tcPr>
            <w:tcW w:w="6833" w:type="dxa"/>
          </w:tcPr>
          <w:p w:rsidR="00690619" w:rsidRPr="00D843DC" w:rsidRDefault="00474B0A" w:rsidP="00690619">
            <w:pPr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A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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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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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690619" w:rsidRPr="00D843DC" w:rsidTr="00CF5C27">
        <w:trPr>
          <w:trHeight w:val="522"/>
        </w:trPr>
        <w:tc>
          <w:tcPr>
            <w:tcW w:w="6833" w:type="dxa"/>
          </w:tcPr>
          <w:p w:rsidR="00690619" w:rsidRPr="00D843DC" w:rsidRDefault="00690619" w:rsidP="00474B0A">
            <w:pPr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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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</w:t>
            </w:r>
            <w:r w:rsidR="00D22A82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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474B0A"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</w:t>
            </w:r>
            <w:r w:rsidR="00474B0A"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D22A82" w:rsidRPr="00D843DC" w:rsidTr="00CF5C27">
        <w:trPr>
          <w:trHeight w:val="522"/>
        </w:trPr>
        <w:tc>
          <w:tcPr>
            <w:tcW w:w="6833" w:type="dxa"/>
          </w:tcPr>
          <w:p w:rsidR="00D22A82" w:rsidRPr="00D843DC" w:rsidRDefault="00D22A82" w:rsidP="00474B0A">
            <w:pPr>
              <w:rPr>
                <w:rFonts w:ascii="NTFCursive" w:hAnsi="NTFCursive"/>
                <w:kern w:val="2"/>
                <w:sz w:val="32"/>
                <w:szCs w:val="32"/>
              </w:rPr>
            </w:pP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D843DC">
              <w:rPr>
                <w:rFonts w:ascii="NTFCursive" w:hAnsi="NTFCursive" w:hint="eastAsia"/>
                <w:kern w:val="2"/>
                <w:sz w:val="32"/>
                <w:szCs w:val="32"/>
              </w:rPr>
              <w:t></w:t>
            </w:r>
            <w:r w:rsidRPr="00D843DC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</w:tbl>
    <w:p w:rsidR="00E320C7" w:rsidRPr="00D843DC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p w:rsidR="008D4FA6" w:rsidRPr="00D843DC" w:rsidRDefault="00832BD3" w:rsidP="00532DCB">
      <w:pPr>
        <w:rPr>
          <w:rFonts w:ascii="NTFCursive" w:hAnsi="NTFCursive"/>
          <w:kern w:val="2"/>
          <w:sz w:val="36"/>
          <w:szCs w:val="28"/>
        </w:rPr>
      </w:pPr>
      <w:r w:rsidRPr="00D843DC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61FD0" wp14:editId="646F3405">
                <wp:simplePos x="0" y="0"/>
                <wp:positionH relativeFrom="page">
                  <wp:posOffset>4853940</wp:posOffset>
                </wp:positionH>
                <wp:positionV relativeFrom="paragraph">
                  <wp:posOffset>120015</wp:posOffset>
                </wp:positionV>
                <wp:extent cx="2039620" cy="2430780"/>
                <wp:effectExtent l="19050" t="19050" r="1778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2430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FC05E8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FC05E8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9C4FF7" w:rsidRDefault="00FC05E8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61FD0" id="Text Box 5" o:spid="_x0000_s1028" type="#_x0000_t202" style="position:absolute;margin-left:382.2pt;margin-top:9.45pt;width:160.6pt;height:191.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CF5C27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CF5C27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9C4FF7" w:rsidRDefault="00CF5C27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320C7" w:rsidRPr="00D843DC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D843DC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D843DC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D843DC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D22A82" w:rsidP="00532DCB">
      <w:pPr>
        <w:rPr>
          <w:rFonts w:ascii="NTFCursive" w:hAnsi="NTFCursive"/>
          <w:kern w:val="2"/>
          <w:sz w:val="40"/>
          <w:szCs w:val="28"/>
        </w:rPr>
      </w:pPr>
      <w:r w:rsidRPr="00D843DC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7883C" wp14:editId="480250DF">
                <wp:simplePos x="0" y="0"/>
                <wp:positionH relativeFrom="page">
                  <wp:posOffset>4853940</wp:posOffset>
                </wp:positionH>
                <wp:positionV relativeFrom="paragraph">
                  <wp:posOffset>190500</wp:posOffset>
                </wp:positionV>
                <wp:extent cx="2039620" cy="2049780"/>
                <wp:effectExtent l="19050" t="19050" r="1778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2049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D22A82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priest</w:t>
                            </w:r>
                          </w:p>
                          <w:p w:rsidR="00D22A82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pastor</w:t>
                            </w:r>
                          </w:p>
                          <w:p w:rsidR="00D22A82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D22A82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Jew</w:t>
                            </w:r>
                          </w:p>
                          <w:p w:rsidR="00D22A82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Hindu</w:t>
                            </w:r>
                          </w:p>
                          <w:p w:rsidR="00D22A82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Muslim</w:t>
                            </w:r>
                          </w:p>
                          <w:p w:rsidR="008D4FA6" w:rsidRPr="00771E06" w:rsidRDefault="00D22A8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Christian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83C" id="Text Box 8" o:spid="_x0000_s1029" type="#_x0000_t202" style="position:absolute;margin-left:382.2pt;margin-top:15pt;width:160.6pt;height:161.4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D22A82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priest</w:t>
                      </w:r>
                    </w:p>
                    <w:p w:rsidR="00D22A82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pastor</w:t>
                      </w:r>
                    </w:p>
                    <w:p w:rsidR="00D22A82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D22A82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Jew</w:t>
                      </w:r>
                    </w:p>
                    <w:p w:rsidR="00D22A82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Hindu</w:t>
                      </w:r>
                    </w:p>
                    <w:p w:rsidR="00D22A82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Muslim</w:t>
                      </w:r>
                    </w:p>
                    <w:p w:rsidR="008D4FA6" w:rsidRPr="00771E06" w:rsidRDefault="00D22A8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Christian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CF5C27" w:rsidP="00532DCB">
      <w:pPr>
        <w:rPr>
          <w:rFonts w:ascii="NTFCursive" w:hAnsi="NTFCursive"/>
          <w:kern w:val="2"/>
          <w:sz w:val="40"/>
          <w:szCs w:val="28"/>
        </w:rPr>
      </w:pPr>
      <w:r w:rsidRPr="00D843DC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600DFD" wp14:editId="3E0593C1">
                <wp:simplePos x="0" y="0"/>
                <wp:positionH relativeFrom="page">
                  <wp:posOffset>478155</wp:posOffset>
                </wp:positionH>
                <wp:positionV relativeFrom="paragraph">
                  <wp:posOffset>302260</wp:posOffset>
                </wp:positionV>
                <wp:extent cx="2085975" cy="12954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474B0A" w:rsidRDefault="0069061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  <w:r w:rsidR="00474B0A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 Why do some people think that life is a journey? What significant experiences mark this? </w:t>
                            </w:r>
                          </w:p>
                          <w:p w:rsidR="00474B0A" w:rsidRDefault="00474B0A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D6239" w:rsidRDefault="00474B0A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What significant experiences mark this?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00DFD" id="Text Box 4" o:spid="_x0000_s1030" type="#_x0000_t202" style="position:absolute;margin-left:37.65pt;margin-top:23.8pt;width:164.25pt;height:10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474B0A" w:rsidRDefault="0069061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  <w:r w:rsidR="00474B0A"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 Why do some people think that life is a journey? What significant experiences mark this? </w:t>
                      </w:r>
                    </w:p>
                    <w:p w:rsidR="00474B0A" w:rsidRDefault="00474B0A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D6239" w:rsidRDefault="00474B0A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What significant experiences mark this?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D843DC" w:rsidRDefault="00CF5C27" w:rsidP="00532DCB">
      <w:pPr>
        <w:rPr>
          <w:rFonts w:ascii="NTFCursive" w:hAnsi="NTFCursive"/>
          <w:kern w:val="2"/>
          <w:sz w:val="40"/>
          <w:szCs w:val="28"/>
        </w:rPr>
      </w:pPr>
      <w:r w:rsidRPr="00D843DC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FDFBDF" wp14:editId="22B47C3F">
                <wp:simplePos x="0" y="0"/>
                <wp:positionH relativeFrom="margin">
                  <wp:posOffset>1739265</wp:posOffset>
                </wp:positionH>
                <wp:positionV relativeFrom="paragraph">
                  <wp:posOffset>29845</wp:posOffset>
                </wp:positionV>
                <wp:extent cx="2114550" cy="1295400"/>
                <wp:effectExtent l="19050" t="1905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36EAA" w:rsidRPr="00832BD3" w:rsidRDefault="00936EAA" w:rsidP="00936EAA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36EAA" w:rsidRDefault="00936EAA" w:rsidP="00936EAA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Y6</w:t>
                            </w:r>
                            <w:r w:rsidR="00D22A82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- Is it better to express your beliefs in arts and architecture or in charity and generosity?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DFBDF" id="Text Box 6" o:spid="_x0000_s1031" type="#_x0000_t202" style="position:absolute;margin-left:136.95pt;margin-top:2.35pt;width:166.5pt;height:10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" fillcolor="window" strokecolor="yellow" strokeweight="2.25pt">
                <v:stroke dashstyle="3 1"/>
                <v:textbox>
                  <w:txbxContent>
                    <w:p w:rsidR="00936EAA" w:rsidRPr="00832BD3" w:rsidRDefault="00936EAA" w:rsidP="00936EAA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36EAA" w:rsidRDefault="00936EAA" w:rsidP="00936EAA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Y6</w:t>
                      </w:r>
                      <w:r w:rsidR="00D22A82">
                        <w:rPr>
                          <w:rFonts w:ascii="NTFPreCursive" w:hAnsi="NTFPreCursive"/>
                          <w:sz w:val="32"/>
                          <w:szCs w:val="32"/>
                        </w:rPr>
                        <w:t>- Is it better to express your beliefs in arts and architecture or in charity and generosity?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D843DC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D22A82" w:rsidRPr="00D843DC" w:rsidRDefault="00CF5C27" w:rsidP="00532DCB">
      <w:pPr>
        <w:rPr>
          <w:rFonts w:ascii="NTFCursive" w:hAnsi="NTFCursive"/>
          <w:b/>
          <w:kern w:val="2"/>
          <w:sz w:val="28"/>
          <w:szCs w:val="28"/>
        </w:rPr>
      </w:pPr>
      <w:r w:rsidRPr="00D843DC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1D89EE8" wp14:editId="4E5506E4">
                <wp:simplePos x="0" y="0"/>
                <wp:positionH relativeFrom="margin">
                  <wp:posOffset>-441960</wp:posOffset>
                </wp:positionH>
                <wp:positionV relativeFrom="paragraph">
                  <wp:posOffset>105410</wp:posOffset>
                </wp:positionV>
                <wp:extent cx="6419850" cy="1059180"/>
                <wp:effectExtent l="19050" t="19050" r="1905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0591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89EE8" id="Text Box 3" o:spid="_x0000_s1032" type="#_x0000_t202" style="position:absolute;margin-left:-34.8pt;margin-top:8.3pt;width:505.5pt;height:83.4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D843DC" w:rsidRDefault="00CF5C27" w:rsidP="00532DCB">
      <w:pPr>
        <w:rPr>
          <w:rFonts w:ascii="NTFCursive" w:hAnsi="NTFCursive"/>
          <w:kern w:val="2"/>
          <w:sz w:val="40"/>
          <w:szCs w:val="28"/>
        </w:rPr>
      </w:pPr>
      <w:r w:rsidRPr="00D843DC">
        <w:rPr>
          <w:rFonts w:ascii="NTFCursive" w:hAnsi="NTFCursive"/>
          <w:b/>
          <w:kern w:val="2"/>
          <w:sz w:val="28"/>
          <w:szCs w:val="28"/>
        </w:rPr>
        <w:br/>
      </w:r>
      <w:r w:rsidR="00CF588E" w:rsidRPr="00D843DC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="00CF588E" w:rsidRPr="00D843DC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D843DC">
        <w:rPr>
          <w:rFonts w:ascii="NTFCursive" w:hAnsi="NTFCursive"/>
          <w:kern w:val="2"/>
          <w:sz w:val="28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</w:t>
      </w:r>
      <w:r w:rsidR="00474B0A" w:rsidRPr="00D843DC">
        <w:rPr>
          <w:rFonts w:ascii="NTFCursive" w:hAnsi="NTFCursive"/>
          <w:kern w:val="2"/>
          <w:sz w:val="28"/>
          <w:szCs w:val="28"/>
        </w:rPr>
        <w:t>, A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</w:t>
      </w:r>
      <w:r w:rsidR="00474B0A" w:rsidRPr="00D843DC">
        <w:rPr>
          <w:rFonts w:ascii="NTFCursive" w:hAnsi="NTFCursive"/>
          <w:kern w:val="2"/>
          <w:sz w:val="28"/>
          <w:szCs w:val="28"/>
        </w:rPr>
        <w:t>, B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</w:t>
      </w:r>
      <w:r w:rsidR="00474B0A" w:rsidRPr="00D843DC">
        <w:rPr>
          <w:rFonts w:ascii="NTFCursive" w:hAnsi="NTFCursive"/>
          <w:kern w:val="2"/>
          <w:sz w:val="28"/>
          <w:szCs w:val="28"/>
        </w:rPr>
        <w:t>, M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</w:t>
      </w:r>
      <w:r w:rsidR="00474B0A" w:rsidRPr="00D843DC">
        <w:rPr>
          <w:rFonts w:ascii="NTFCursive" w:hAnsi="NTFCursive"/>
          <w:kern w:val="2"/>
          <w:sz w:val="28"/>
          <w:szCs w:val="28"/>
        </w:rPr>
        <w:t>, S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</w:t>
      </w:r>
      <w:r w:rsidR="00474B0A" w:rsidRPr="00D843DC">
        <w:rPr>
          <w:rFonts w:ascii="NTFCursive" w:hAnsi="NTFCursive"/>
          <w:kern w:val="2"/>
          <w:sz w:val="28"/>
          <w:szCs w:val="28"/>
        </w:rPr>
        <w:t>, H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</w:t>
      </w:r>
      <w:r w:rsidR="00474B0A" w:rsidRPr="00D843DC">
        <w:rPr>
          <w:rFonts w:ascii="NTFCursive" w:hAnsi="NTFCursive"/>
          <w:kern w:val="2"/>
          <w:sz w:val="28"/>
          <w:szCs w:val="28"/>
        </w:rPr>
        <w:t xml:space="preserve"> </w:t>
      </w:r>
      <w:r w:rsidR="00474B0A" w:rsidRPr="00D843DC">
        <w:rPr>
          <w:rFonts w:ascii="NTFCursive" w:hAnsi="NTFCursive" w:hint="eastAsia"/>
          <w:kern w:val="2"/>
          <w:sz w:val="28"/>
          <w:szCs w:val="28"/>
        </w:rPr>
        <w:t>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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</w:t>
      </w:r>
      <w:r w:rsidR="00D22A82" w:rsidRPr="00D843DC">
        <w:rPr>
          <w:rFonts w:ascii="NTFCursive" w:hAnsi="NTFCursive"/>
          <w:kern w:val="2"/>
          <w:sz w:val="28"/>
          <w:szCs w:val="28"/>
        </w:rPr>
        <w:t>z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</w:t>
      </w:r>
      <w:r w:rsidR="00D22A82" w:rsidRPr="00D843DC">
        <w:rPr>
          <w:rFonts w:ascii="NTFCursive" w:hAnsi="NTFCursive"/>
          <w:kern w:val="2"/>
          <w:sz w:val="28"/>
          <w:szCs w:val="28"/>
        </w:rPr>
        <w:t>z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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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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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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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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OM,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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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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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 N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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 T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</w:t>
      </w:r>
      <w:r w:rsidR="00D22A82" w:rsidRPr="00D843DC">
        <w:rPr>
          <w:rFonts w:ascii="NTFCursive" w:hAnsi="NTFCursive"/>
          <w:kern w:val="2"/>
          <w:sz w:val="28"/>
          <w:szCs w:val="28"/>
        </w:rPr>
        <w:t xml:space="preserve">, </w:t>
      </w:r>
      <w:r w:rsidR="00D22A82" w:rsidRPr="00D843DC">
        <w:rPr>
          <w:rFonts w:ascii="NTFCursive" w:hAnsi="NTFCursive" w:hint="eastAsia"/>
          <w:kern w:val="2"/>
          <w:sz w:val="28"/>
          <w:szCs w:val="28"/>
        </w:rPr>
        <w:t></w:t>
      </w:r>
    </w:p>
    <w:sectPr w:rsidR="00832BD3" w:rsidRPr="00D843DC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D2ABE544-E974-44F1-AD29-BB4BBC35477C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C52B8A83-ABA6-40B9-B087-ABD7CDE3CF78}"/>
    <w:embedBold r:id="rId3" w:fontKey="{0DB97E64-DD0B-4FA0-89E7-650EFEFD0476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D2975726-C484-4B8A-92ED-34E72FED6993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5AA53D10-C752-4F2D-A16C-AB05DB219809}"/>
    <w:embedBold r:id="rId6" w:fontKey="{C81A4ADD-BD2A-4042-B06A-C2DFB147207A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3F002020-4DAA-46F3-8D7B-BF77CD708A1C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C1907E0C-101D-44CA-913C-9C8EFDA30338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0D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74B0A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6EAA"/>
    <w:rsid w:val="009371F9"/>
    <w:rsid w:val="00944BA7"/>
    <w:rsid w:val="00953983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2710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CF5C27"/>
    <w:rsid w:val="00D02AC6"/>
    <w:rsid w:val="00D079E2"/>
    <w:rsid w:val="00D14D4C"/>
    <w:rsid w:val="00D22A82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843DC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05E8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B227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2271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7F15E-F3F0-4DC2-96BA-7934B6CB2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71</TotalTime>
  <Pages>1</Pages>
  <Words>118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11</cp:revision>
  <cp:lastPrinted>2022-06-17T14:38:00Z</cp:lastPrinted>
  <dcterms:created xsi:type="dcterms:W3CDTF">2022-03-23T10:28:00Z</dcterms:created>
  <dcterms:modified xsi:type="dcterms:W3CDTF">2022-06-17T15:04:00Z</dcterms:modified>
</cp:coreProperties>
</file>