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32BD3" w:rsidRPr="00601760" w:rsidRDefault="00E96962" w:rsidP="00532DCB">
      <w:pPr>
        <w:rPr>
          <w:rFonts w:ascii="NTFCursive" w:hAnsi="NTFCursive"/>
          <w:b/>
          <w:kern w:val="2"/>
          <w:sz w:val="44"/>
          <w:szCs w:val="28"/>
        </w:rPr>
      </w:pPr>
      <w:r w:rsidRPr="00601760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56A04AF" wp14:editId="2F4299FF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457825" cy="88582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BD3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832BD3" w:rsidRDefault="00832BD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96962" w:rsidRDefault="00E96962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320C7" w:rsidRPr="00A11878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A04A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429.75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" filled="f" strokeweight="2.25pt">
                <v:stroke dashstyle="3 1"/>
                <v:textbox>
                  <w:txbxContent>
                    <w:p w:rsidR="00832BD3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832BD3" w:rsidRDefault="00832BD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96962" w:rsidRDefault="00E96962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320C7" w:rsidRPr="00A11878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1760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470E200" wp14:editId="299B1FE6">
            <wp:simplePos x="0" y="0"/>
            <wp:positionH relativeFrom="column">
              <wp:posOffset>5105400</wp:posOffset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1760">
        <w:rPr>
          <w:rFonts w:ascii="NTFCursive" w:hAnsi="NTFCursive"/>
          <w:b/>
          <w:kern w:val="2"/>
          <w:sz w:val="44"/>
          <w:szCs w:val="28"/>
        </w:rPr>
        <w:t>R</w:t>
      </w:r>
      <w:r w:rsidRPr="00601760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601760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601760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690619" w:rsidRPr="00601760">
        <w:rPr>
          <w:rFonts w:ascii="NTFCursive" w:hAnsi="NTFCursive"/>
          <w:b/>
          <w:kern w:val="2"/>
          <w:sz w:val="44"/>
          <w:szCs w:val="28"/>
        </w:rPr>
        <w:t xml:space="preserve">5 </w:t>
      </w:r>
    </w:p>
    <w:p w:rsidR="00832BD3" w:rsidRPr="00601760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601760">
        <w:rPr>
          <w:rFonts w:ascii="NTFCursive" w:hAnsi="NTFCursive"/>
          <w:b/>
          <w:kern w:val="2"/>
          <w:sz w:val="44"/>
          <w:szCs w:val="28"/>
        </w:rPr>
        <w:t>T</w:t>
      </w:r>
      <w:r w:rsidRPr="00601760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Pr="00601760">
        <w:rPr>
          <w:rFonts w:ascii="NTFCursive" w:hAnsi="NTFCursive"/>
          <w:b/>
          <w:kern w:val="2"/>
          <w:sz w:val="44"/>
          <w:szCs w:val="28"/>
        </w:rPr>
        <w:t>: S</w:t>
      </w:r>
      <w:r w:rsidRPr="00601760">
        <w:rPr>
          <w:rFonts w:ascii="NTFCursive" w:hAnsi="NTFCursive" w:hint="eastAsia"/>
          <w:b/>
          <w:kern w:val="2"/>
          <w:sz w:val="44"/>
          <w:szCs w:val="28"/>
        </w:rPr>
        <w:t></w:t>
      </w:r>
      <w:r w:rsidRPr="00601760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E96962" w:rsidRPr="00601760" w:rsidRDefault="00690619" w:rsidP="00532DCB">
      <w:pPr>
        <w:rPr>
          <w:rFonts w:ascii="NTFCursive" w:hAnsi="NTFCursive"/>
          <w:b/>
          <w:kern w:val="2"/>
          <w:sz w:val="44"/>
          <w:szCs w:val="28"/>
        </w:rPr>
      </w:pPr>
      <w:r w:rsidRPr="00601760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1B876E0" wp14:editId="0CB54E03">
                <wp:simplePos x="0" y="0"/>
                <wp:positionH relativeFrom="margin">
                  <wp:posOffset>-457200</wp:posOffset>
                </wp:positionH>
                <wp:positionV relativeFrom="paragraph">
                  <wp:posOffset>192405</wp:posOffset>
                </wp:positionV>
                <wp:extent cx="4733925" cy="962025"/>
                <wp:effectExtent l="19050" t="1905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3925" cy="9620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267" w:rsidRPr="00A11878" w:rsidRDefault="00E369C8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B876E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6pt;margin-top:15.15pt;width:372.75pt;height:75.7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" filled="f" strokecolor="#00b050" strokeweight="2.25pt">
                <v:stroke dashstyle="3 1"/>
                <v:textbox>
                  <w:txbxContent>
                    <w:p w:rsidR="00F05267" w:rsidRPr="00A11878" w:rsidRDefault="00E369C8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1760">
        <w:rPr>
          <w:noProof/>
          <w:kern w:val="2"/>
          <w:lang w:eastAsia="en-GB"/>
        </w:rPr>
        <w:drawing>
          <wp:anchor distT="0" distB="0" distL="114300" distR="114300" simplePos="0" relativeHeight="251673600" behindDoc="0" locked="0" layoutInCell="1" allowOverlap="1" wp14:anchorId="04B7D361" wp14:editId="1B34D987">
            <wp:simplePos x="0" y="0"/>
            <wp:positionH relativeFrom="column">
              <wp:posOffset>4381500</wp:posOffset>
            </wp:positionH>
            <wp:positionV relativeFrom="paragraph">
              <wp:posOffset>211455</wp:posOffset>
            </wp:positionV>
            <wp:extent cx="1590675" cy="1174750"/>
            <wp:effectExtent l="38100" t="38100" r="47625" b="44450"/>
            <wp:wrapSquare wrapText="bothSides"/>
            <wp:docPr id="10" name="Picture 10" descr="You don't need to look much further than the Quran for proof that Islam is  a peaceful religion | The Independent | The Indepen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ou don't need to look much further than the Quran for proof that Islam is  a peaceful religion | The Independent | The Independen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1747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7514" w:rsidRPr="00601760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2F52A8" w:rsidRPr="00601760">
        <w:rPr>
          <w:kern w:val="2"/>
        </w:rPr>
        <w:t xml:space="preserve"> </w:t>
      </w:r>
    </w:p>
    <w:p w:rsidR="00CF588E" w:rsidRPr="00601760" w:rsidRDefault="00E320C7" w:rsidP="00532DCB">
      <w:pPr>
        <w:rPr>
          <w:rFonts w:ascii="NTFCursive" w:hAnsi="NTFCursive"/>
          <w:kern w:val="2"/>
          <w:sz w:val="36"/>
          <w:szCs w:val="28"/>
        </w:rPr>
      </w:pPr>
      <w:r w:rsidRPr="00601760">
        <w:rPr>
          <w:rFonts w:ascii="NTFCursive" w:hAnsi="NTFCursive"/>
          <w:b/>
          <w:kern w:val="2"/>
          <w:sz w:val="36"/>
          <w:szCs w:val="28"/>
        </w:rPr>
        <w:t>K</w:t>
      </w:r>
      <w:r w:rsidRPr="00601760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Pr="00601760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Pr="00601760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Pr="00601760">
        <w:rPr>
          <w:rFonts w:ascii="NTFCursive" w:hAnsi="NTFCursive"/>
          <w:b/>
          <w:kern w:val="2"/>
          <w:sz w:val="36"/>
          <w:szCs w:val="28"/>
        </w:rPr>
        <w:t>:</w:t>
      </w:r>
      <w:r w:rsidRPr="00601760">
        <w:rPr>
          <w:rFonts w:ascii="NTFCursive" w:hAnsi="NTFCursive"/>
          <w:kern w:val="2"/>
          <w:sz w:val="36"/>
          <w:szCs w:val="28"/>
        </w:rPr>
        <w:t xml:space="preserve"> L</w:t>
      </w:r>
      <w:r w:rsidRPr="00601760">
        <w:rPr>
          <w:rFonts w:ascii="NTFCursive" w:hAnsi="NTFCursive" w:hint="eastAsia"/>
          <w:kern w:val="2"/>
          <w:sz w:val="36"/>
          <w:szCs w:val="28"/>
        </w:rPr>
        <w:t></w:t>
      </w:r>
    </w:p>
    <w:p w:rsidR="00832BD3" w:rsidRPr="00601760" w:rsidRDefault="009D6239" w:rsidP="00532DCB">
      <w:pPr>
        <w:rPr>
          <w:rFonts w:ascii="NTFCursive" w:hAnsi="NTFCursive"/>
          <w:kern w:val="2"/>
          <w:sz w:val="36"/>
          <w:szCs w:val="28"/>
        </w:rPr>
      </w:pPr>
      <w:r w:rsidRPr="00601760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601760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601760">
        <w:rPr>
          <w:rFonts w:ascii="NTFCursive" w:hAnsi="NTFCursive"/>
          <w:b/>
          <w:kern w:val="2"/>
          <w:sz w:val="36"/>
          <w:szCs w:val="28"/>
        </w:rPr>
        <w:t>:</w:t>
      </w:r>
      <w:r w:rsidR="00E369C8" w:rsidRPr="00601760">
        <w:rPr>
          <w:rFonts w:ascii="NTFCursive" w:hAnsi="NTFCursive"/>
          <w:kern w:val="2"/>
          <w:sz w:val="36"/>
          <w:szCs w:val="28"/>
        </w:rPr>
        <w:t xml:space="preserve"> </w:t>
      </w:r>
      <w:r w:rsidR="00842ECC" w:rsidRPr="00601760">
        <w:rPr>
          <w:rFonts w:ascii="NTFCursive" w:hAnsi="NTFCursive"/>
          <w:kern w:val="2"/>
          <w:sz w:val="36"/>
          <w:szCs w:val="28"/>
        </w:rPr>
        <w:t>W</w:t>
      </w:r>
      <w:r w:rsidR="00EB7514" w:rsidRPr="00601760">
        <w:rPr>
          <w:rFonts w:ascii="NTFCursive" w:hAnsi="NTFCursive"/>
          <w:kern w:val="2"/>
          <w:sz w:val="36"/>
          <w:szCs w:val="28"/>
        </w:rPr>
        <w:t xml:space="preserve">       </w:t>
      </w:r>
      <w:r w:rsidR="00690619" w:rsidRPr="00601760">
        <w:rPr>
          <w:rFonts w:ascii="NTFCursive" w:hAnsi="NTFCursive"/>
          <w:kern w:val="2"/>
          <w:sz w:val="36"/>
          <w:szCs w:val="28"/>
        </w:rPr>
        <w:t>M</w:t>
      </w:r>
      <w:r w:rsidR="00690619" w:rsidRPr="00601760">
        <w:rPr>
          <w:rFonts w:ascii="NTFCursive" w:hAnsi="NTFCursive" w:hint="eastAsia"/>
          <w:kern w:val="2"/>
          <w:sz w:val="36"/>
          <w:szCs w:val="28"/>
        </w:rPr>
        <w:t></w:t>
      </w:r>
      <w:r w:rsidR="00A3148C" w:rsidRPr="00601760">
        <w:rPr>
          <w:rFonts w:ascii="NTFCursive" w:hAnsi="NTFCursive"/>
          <w:kern w:val="2"/>
          <w:sz w:val="36"/>
          <w:szCs w:val="28"/>
        </w:rPr>
        <w:t xml:space="preserve"> B</w:t>
      </w:r>
      <w:r w:rsidR="00A3148C" w:rsidRPr="00601760">
        <w:rPr>
          <w:rFonts w:ascii="NTFCursive" w:hAnsi="NTFCursive" w:hint="eastAsia"/>
          <w:kern w:val="2"/>
          <w:sz w:val="36"/>
          <w:szCs w:val="28"/>
        </w:rPr>
        <w:t></w:t>
      </w:r>
      <w:r w:rsidR="00A3148C" w:rsidRPr="00601760">
        <w:rPr>
          <w:rFonts w:ascii="NTFCursive" w:hAnsi="NTFCursive"/>
          <w:kern w:val="2"/>
          <w:sz w:val="36"/>
          <w:szCs w:val="28"/>
        </w:rPr>
        <w:t xml:space="preserve"> </w:t>
      </w:r>
      <w:r w:rsidR="00A3148C" w:rsidRPr="00601760">
        <w:rPr>
          <w:rFonts w:ascii="NTFCursive" w:hAnsi="NTFCursive" w:hint="eastAsia"/>
          <w:kern w:val="2"/>
          <w:sz w:val="36"/>
          <w:szCs w:val="28"/>
        </w:rPr>
        <w:t></w:t>
      </w:r>
      <w:r w:rsidR="00A3148C" w:rsidRPr="00601760">
        <w:rPr>
          <w:rFonts w:ascii="NTFCursive" w:hAnsi="NTFCursive"/>
          <w:kern w:val="2"/>
          <w:sz w:val="36"/>
          <w:szCs w:val="28"/>
        </w:rPr>
        <w:t>?</w:t>
      </w:r>
    </w:p>
    <w:tbl>
      <w:tblPr>
        <w:tblStyle w:val="TableGrid"/>
        <w:tblpPr w:leftFromText="180" w:rightFromText="180" w:vertAnchor="text" w:horzAnchor="page" w:tblpX="676" w:tblpY="345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810"/>
      </w:tblGrid>
      <w:tr w:rsidR="00690619" w:rsidRPr="00601760" w:rsidTr="00690619">
        <w:trPr>
          <w:trHeight w:val="522"/>
        </w:trPr>
        <w:tc>
          <w:tcPr>
            <w:tcW w:w="6810" w:type="dxa"/>
          </w:tcPr>
          <w:p w:rsidR="00690619" w:rsidRPr="00601760" w:rsidRDefault="00690619" w:rsidP="00690619">
            <w:pPr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</w:pPr>
            <w:r w:rsidRPr="00601760">
              <w:rPr>
                <w:rFonts w:ascii="NTFCursive" w:hAnsi="NTFCursive"/>
                <w:b/>
                <w:kern w:val="2"/>
                <w:sz w:val="32"/>
                <w:szCs w:val="32"/>
              </w:rPr>
              <w:t>E</w:t>
            </w:r>
            <w:r w:rsidRPr="00601760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601760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601760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</w:t>
            </w:r>
          </w:p>
          <w:p w:rsidR="00690619" w:rsidRPr="00601760" w:rsidRDefault="00690619" w:rsidP="00690619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601760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60176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60176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60176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60176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60176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60176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60176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60176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60176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60176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60176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60176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60176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60176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60176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601760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</w:tc>
      </w:tr>
      <w:tr w:rsidR="00690619" w:rsidRPr="00601760" w:rsidTr="00690619">
        <w:trPr>
          <w:trHeight w:val="639"/>
        </w:trPr>
        <w:tc>
          <w:tcPr>
            <w:tcW w:w="6810" w:type="dxa"/>
          </w:tcPr>
          <w:p w:rsidR="00690619" w:rsidRPr="00601760" w:rsidRDefault="00690619" w:rsidP="00690619">
            <w:pPr>
              <w:tabs>
                <w:tab w:val="left" w:pos="1245"/>
              </w:tabs>
              <w:rPr>
                <w:rFonts w:ascii="NTFCursive" w:hAnsi="NTFCursive"/>
                <w:kern w:val="2"/>
                <w:sz w:val="28"/>
                <w:szCs w:val="28"/>
              </w:rPr>
            </w:pP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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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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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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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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? W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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M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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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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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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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601760" w:rsidTr="00690619">
        <w:trPr>
          <w:trHeight w:val="438"/>
        </w:trPr>
        <w:tc>
          <w:tcPr>
            <w:tcW w:w="6810" w:type="dxa"/>
          </w:tcPr>
          <w:p w:rsidR="00690619" w:rsidRPr="00601760" w:rsidRDefault="00690619" w:rsidP="00690619">
            <w:pPr>
              <w:rPr>
                <w:rFonts w:ascii="NTFCursive" w:hAnsi="NTFCursive"/>
                <w:kern w:val="2"/>
                <w:sz w:val="28"/>
                <w:szCs w:val="28"/>
              </w:rPr>
            </w:pP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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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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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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M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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? H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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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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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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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601760" w:rsidTr="00690619">
        <w:trPr>
          <w:trHeight w:val="402"/>
        </w:trPr>
        <w:tc>
          <w:tcPr>
            <w:tcW w:w="6810" w:type="dxa"/>
          </w:tcPr>
          <w:p w:rsidR="00690619" w:rsidRPr="00601760" w:rsidRDefault="00690619" w:rsidP="00690619">
            <w:pPr>
              <w:rPr>
                <w:rFonts w:ascii="NTFCursive" w:hAnsi="NTFCursive"/>
                <w:kern w:val="2"/>
                <w:sz w:val="28"/>
                <w:szCs w:val="28"/>
              </w:rPr>
            </w:pP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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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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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M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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601760" w:rsidTr="00690619">
        <w:trPr>
          <w:trHeight w:val="551"/>
        </w:trPr>
        <w:tc>
          <w:tcPr>
            <w:tcW w:w="6810" w:type="dxa"/>
          </w:tcPr>
          <w:p w:rsidR="00690619" w:rsidRPr="00601760" w:rsidRDefault="00690619" w:rsidP="00690619">
            <w:pPr>
              <w:rPr>
                <w:rFonts w:ascii="NTFCursive" w:hAnsi="NTFCursive"/>
                <w:kern w:val="2"/>
                <w:sz w:val="28"/>
                <w:szCs w:val="28"/>
              </w:rPr>
            </w:pP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H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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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M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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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C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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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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601760" w:rsidTr="00690619">
        <w:trPr>
          <w:trHeight w:val="166"/>
        </w:trPr>
        <w:tc>
          <w:tcPr>
            <w:tcW w:w="6810" w:type="dxa"/>
          </w:tcPr>
          <w:p w:rsidR="00690619" w:rsidRPr="00601760" w:rsidRDefault="00690619" w:rsidP="00690619">
            <w:pPr>
              <w:rPr>
                <w:rFonts w:ascii="NTFCursive" w:hAnsi="NTFCursive"/>
                <w:kern w:val="2"/>
                <w:sz w:val="28"/>
                <w:szCs w:val="28"/>
              </w:rPr>
            </w:pP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H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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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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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M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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? H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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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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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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601760" w:rsidTr="00690619">
        <w:trPr>
          <w:trHeight w:val="471"/>
        </w:trPr>
        <w:tc>
          <w:tcPr>
            <w:tcW w:w="6810" w:type="dxa"/>
          </w:tcPr>
          <w:p w:rsidR="00690619" w:rsidRPr="00601760" w:rsidRDefault="00690619" w:rsidP="00690619">
            <w:pPr>
              <w:rPr>
                <w:rFonts w:ascii="NTFCursive" w:hAnsi="NTFCursive"/>
                <w:kern w:val="2"/>
                <w:sz w:val="28"/>
                <w:szCs w:val="28"/>
              </w:rPr>
            </w:pP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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M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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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601760" w:rsidTr="00690619">
        <w:trPr>
          <w:trHeight w:val="575"/>
        </w:trPr>
        <w:tc>
          <w:tcPr>
            <w:tcW w:w="6810" w:type="dxa"/>
          </w:tcPr>
          <w:p w:rsidR="00690619" w:rsidRPr="00601760" w:rsidRDefault="00690619" w:rsidP="00690619">
            <w:pPr>
              <w:rPr>
                <w:rFonts w:ascii="NTFCursive" w:hAnsi="NTFCursive"/>
                <w:kern w:val="2"/>
                <w:sz w:val="28"/>
                <w:szCs w:val="28"/>
              </w:rPr>
            </w:pP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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M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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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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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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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601760" w:rsidTr="00690619">
        <w:trPr>
          <w:trHeight w:val="412"/>
        </w:trPr>
        <w:tc>
          <w:tcPr>
            <w:tcW w:w="6810" w:type="dxa"/>
          </w:tcPr>
          <w:p w:rsidR="00690619" w:rsidRPr="00601760" w:rsidRDefault="00690619" w:rsidP="00690619">
            <w:pPr>
              <w:rPr>
                <w:rFonts w:ascii="NTFCursive" w:hAnsi="NTFCursive"/>
                <w:kern w:val="2"/>
                <w:sz w:val="28"/>
                <w:szCs w:val="28"/>
              </w:rPr>
            </w:pP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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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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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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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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601760" w:rsidTr="00690619">
        <w:trPr>
          <w:trHeight w:val="404"/>
        </w:trPr>
        <w:tc>
          <w:tcPr>
            <w:tcW w:w="6810" w:type="dxa"/>
          </w:tcPr>
          <w:p w:rsidR="00690619" w:rsidRPr="00601760" w:rsidRDefault="00690619" w:rsidP="00690619">
            <w:pPr>
              <w:rPr>
                <w:rFonts w:ascii="NTFCursive" w:hAnsi="NTFCursive"/>
                <w:kern w:val="2"/>
                <w:sz w:val="28"/>
                <w:szCs w:val="28"/>
              </w:rPr>
            </w:pP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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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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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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M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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601760" w:rsidTr="00690619">
        <w:trPr>
          <w:trHeight w:val="878"/>
        </w:trPr>
        <w:tc>
          <w:tcPr>
            <w:tcW w:w="6810" w:type="dxa"/>
          </w:tcPr>
          <w:p w:rsidR="00690619" w:rsidRPr="00601760" w:rsidRDefault="00690619" w:rsidP="00690619">
            <w:pPr>
              <w:rPr>
                <w:rFonts w:ascii="NTFCursive" w:hAnsi="NTFCursive"/>
                <w:kern w:val="2"/>
                <w:sz w:val="28"/>
                <w:szCs w:val="28"/>
              </w:rPr>
            </w:pP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C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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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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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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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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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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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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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? W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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 xml:space="preserve"> M</w:t>
            </w:r>
            <w:r w:rsidRPr="00601760">
              <w:rPr>
                <w:rFonts w:ascii="NTFCursive" w:hAnsi="NTFCursive" w:hint="eastAsia"/>
                <w:kern w:val="2"/>
                <w:sz w:val="28"/>
                <w:szCs w:val="28"/>
              </w:rPr>
              <w:t></w:t>
            </w:r>
            <w:r w:rsidRPr="0060176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</w:tbl>
    <w:p w:rsidR="00E320C7" w:rsidRPr="00601760" w:rsidRDefault="00E320C7" w:rsidP="00532DCB">
      <w:pPr>
        <w:rPr>
          <w:rFonts w:ascii="NTFCursive" w:hAnsi="NTFCursive"/>
          <w:kern w:val="2"/>
          <w:sz w:val="36"/>
          <w:szCs w:val="28"/>
        </w:rPr>
      </w:pPr>
    </w:p>
    <w:p w:rsidR="008D4FA6" w:rsidRPr="00601760" w:rsidRDefault="00832BD3" w:rsidP="00532DCB">
      <w:pPr>
        <w:rPr>
          <w:rFonts w:ascii="NTFCursive" w:hAnsi="NTFCursive"/>
          <w:kern w:val="2"/>
          <w:sz w:val="36"/>
          <w:szCs w:val="28"/>
        </w:rPr>
      </w:pPr>
      <w:r w:rsidRPr="00601760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361FD0" wp14:editId="646F3405">
                <wp:simplePos x="0" y="0"/>
                <wp:positionH relativeFrom="page">
                  <wp:posOffset>4848225</wp:posOffset>
                </wp:positionH>
                <wp:positionV relativeFrom="paragraph">
                  <wp:posOffset>218441</wp:posOffset>
                </wp:positionV>
                <wp:extent cx="2039620" cy="3314700"/>
                <wp:effectExtent l="19050" t="19050" r="1778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3314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4FA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8D4FA6" w:rsidRPr="00E320C7" w:rsidRDefault="0097456E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E320C7" w:rsidRDefault="0097456E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9C4FF7" w:rsidRDefault="0097456E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3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61FD0" id="Text Box 5" o:spid="_x0000_s1028" type="#_x0000_t202" style="position:absolute;margin-left:381.75pt;margin-top:17.2pt;width:160.6pt;height:261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" fillcolor="white [3201]" strokeweight="2.25pt">
                <v:stroke dashstyle="3 1"/>
                <v:textbox>
                  <w:txbxContent>
                    <w:p w:rsidR="008D4FA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8D4FA6" w:rsidRPr="00E320C7" w:rsidRDefault="000C3D57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4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www.bbc.co.uk/bitesize/subjects/z7hs34j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E320C7" w:rsidRDefault="000C3D57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9C4FF7" w:rsidRDefault="000C3D57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6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320C7" w:rsidRPr="00601760" w:rsidRDefault="00F05267" w:rsidP="00532DCB">
      <w:pPr>
        <w:rPr>
          <w:rFonts w:ascii="NTFCursive" w:hAnsi="NTFCursive"/>
          <w:kern w:val="2"/>
          <w:sz w:val="40"/>
          <w:szCs w:val="28"/>
        </w:rPr>
      </w:pPr>
      <w:r w:rsidRPr="00601760">
        <w:rPr>
          <w:rFonts w:ascii="NTFCursive" w:hAnsi="NTFCursive"/>
          <w:kern w:val="2"/>
          <w:sz w:val="40"/>
          <w:szCs w:val="28"/>
        </w:rPr>
        <w:t xml:space="preserve"> </w:t>
      </w:r>
    </w:p>
    <w:p w:rsidR="00CF588E" w:rsidRPr="00601760" w:rsidRDefault="00CF588E" w:rsidP="00532DCB">
      <w:pPr>
        <w:rPr>
          <w:rFonts w:ascii="NTFCursive" w:hAnsi="NTFCursive"/>
          <w:kern w:val="2"/>
          <w:sz w:val="40"/>
          <w:szCs w:val="28"/>
        </w:rPr>
      </w:pPr>
    </w:p>
    <w:p w:rsidR="00CF588E" w:rsidRPr="00601760" w:rsidRDefault="00CF588E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0176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0176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0176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0176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0176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0176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0176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0176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0176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01760" w:rsidRDefault="00832BD3" w:rsidP="00532DCB">
      <w:pPr>
        <w:rPr>
          <w:rFonts w:ascii="NTFCursive" w:hAnsi="NTFCursive"/>
          <w:kern w:val="2"/>
          <w:sz w:val="40"/>
          <w:szCs w:val="28"/>
        </w:rPr>
      </w:pPr>
      <w:r w:rsidRPr="00601760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AC3492" wp14:editId="646997E8">
                <wp:simplePos x="0" y="0"/>
                <wp:positionH relativeFrom="page">
                  <wp:posOffset>4848225</wp:posOffset>
                </wp:positionH>
                <wp:positionV relativeFrom="paragraph">
                  <wp:posOffset>63500</wp:posOffset>
                </wp:positionV>
                <wp:extent cx="2039620" cy="1724025"/>
                <wp:effectExtent l="19050" t="19050" r="1778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1724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690619" w:rsidRDefault="00690619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Allah</w:t>
                            </w:r>
                          </w:p>
                          <w:p w:rsidR="00690619" w:rsidRDefault="00690619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Prophet Muhammad</w:t>
                            </w:r>
                          </w:p>
                          <w:p w:rsidR="00690619" w:rsidRDefault="00690619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Bilal</w:t>
                            </w:r>
                          </w:p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C3492" id="Text Box 8" o:spid="_x0000_s1029" type="#_x0000_t202" style="position:absolute;margin-left:381.75pt;margin-top:5pt;width:160.6pt;height:135.7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" fillcolor="window" strokeweight="2.25pt">
                <v:stroke dashstyle="3 1"/>
                <v:textbox>
                  <w:txbxContent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690619" w:rsidRDefault="00690619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Allah</w:t>
                      </w:r>
                    </w:p>
                    <w:p w:rsidR="00690619" w:rsidRDefault="00690619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Prophet Muhammad</w:t>
                      </w:r>
                    </w:p>
                    <w:p w:rsidR="00690619" w:rsidRDefault="00690619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Bilal</w:t>
                      </w:r>
                    </w:p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601760" w:rsidRDefault="00936EAA" w:rsidP="00532DCB">
      <w:pPr>
        <w:rPr>
          <w:rFonts w:ascii="NTFCursive" w:hAnsi="NTFCursive"/>
          <w:kern w:val="2"/>
          <w:sz w:val="40"/>
          <w:szCs w:val="28"/>
        </w:rPr>
      </w:pPr>
      <w:r w:rsidRPr="00601760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2127EF" wp14:editId="0905F609">
                <wp:simplePos x="0" y="0"/>
                <wp:positionH relativeFrom="margin">
                  <wp:posOffset>1724026</wp:posOffset>
                </wp:positionH>
                <wp:positionV relativeFrom="paragraph">
                  <wp:posOffset>224155</wp:posOffset>
                </wp:positionV>
                <wp:extent cx="2114550" cy="1295400"/>
                <wp:effectExtent l="19050" t="1905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1295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36EAA" w:rsidRPr="00832BD3" w:rsidRDefault="00936EAA" w:rsidP="00936EAA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936EAA" w:rsidRPr="00771E06" w:rsidRDefault="00936EAA" w:rsidP="00936EAA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936EAA" w:rsidRDefault="00936EAA" w:rsidP="00936EAA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Y6</w:t>
                            </w:r>
                          </w:p>
                          <w:p w:rsidR="00936EAA" w:rsidRDefault="00936EAA" w:rsidP="00936EAA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What matters most to Christians and humanists?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2127E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0" type="#_x0000_t202" style="position:absolute;margin-left:135.75pt;margin-top:17.65pt;width:166.5pt;height:102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" fillcolor="window" strokecolor="#00b050" strokeweight="2.25pt">
                <v:stroke dashstyle="3 1"/>
                <v:textbox>
                  <w:txbxContent>
                    <w:p w:rsidR="00936EAA" w:rsidRPr="00832BD3" w:rsidRDefault="00936EAA" w:rsidP="00936EAA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bookmarkStart w:id="1" w:name="_GoBack"/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936EAA" w:rsidRPr="00771E06" w:rsidRDefault="00936EAA" w:rsidP="00936EAA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936EAA" w:rsidRDefault="00936EAA" w:rsidP="00936EAA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Y6</w:t>
                      </w:r>
                    </w:p>
                    <w:p w:rsidR="00936EAA" w:rsidRDefault="00936EAA" w:rsidP="00936EAA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 xml:space="preserve">What </w:t>
                      </w: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matters most to Christians and humanists?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1760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BAFBEB" wp14:editId="215F4C6D">
                <wp:simplePos x="0" y="0"/>
                <wp:positionH relativeFrom="page">
                  <wp:posOffset>447675</wp:posOffset>
                </wp:positionH>
                <wp:positionV relativeFrom="paragraph">
                  <wp:posOffset>205105</wp:posOffset>
                </wp:positionV>
                <wp:extent cx="2085975" cy="1295400"/>
                <wp:effectExtent l="19050" t="1905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295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9D6239" w:rsidRPr="00771E06" w:rsidRDefault="009D623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9C4FF7" w:rsidRDefault="0069061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Y4</w:t>
                            </w:r>
                          </w:p>
                          <w:p w:rsidR="009D6239" w:rsidRDefault="009C4FF7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 xml:space="preserve">What does it mean to be a </w:t>
                            </w:r>
                            <w:r w:rsidR="00690619"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 xml:space="preserve">Hindu in Britain </w:t>
                            </w: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today?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AFBEB" id="Text Box 4" o:spid="_x0000_s1031" type="#_x0000_t202" style="position:absolute;margin-left:35.25pt;margin-top:16.15pt;width:164.25pt;height:102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" fillcolor="window" strokecolor="#00b050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9D6239" w:rsidRPr="00771E06" w:rsidRDefault="009D623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9C4FF7" w:rsidRDefault="0069061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Y4</w:t>
                      </w:r>
                    </w:p>
                    <w:p w:rsidR="009D6239" w:rsidRDefault="009C4FF7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 xml:space="preserve">What does it mean to be a </w:t>
                      </w:r>
                      <w:r w:rsidR="00690619">
                        <w:rPr>
                          <w:rFonts w:ascii="NTFPreCursive" w:hAnsi="NTFPreCursive"/>
                          <w:sz w:val="32"/>
                          <w:szCs w:val="32"/>
                        </w:rPr>
                        <w:t xml:space="preserve">Hindu in Britain </w:t>
                      </w: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today?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60176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0176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0176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0176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E96962" w:rsidRPr="00601760" w:rsidRDefault="00E96962" w:rsidP="00532DCB">
      <w:pPr>
        <w:rPr>
          <w:rFonts w:ascii="NTFCursive" w:hAnsi="NTFCursive"/>
          <w:b/>
          <w:kern w:val="2"/>
          <w:sz w:val="36"/>
          <w:szCs w:val="36"/>
        </w:rPr>
      </w:pPr>
      <w:r w:rsidRPr="00601760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A5D1985" wp14:editId="40A8D7FC">
                <wp:simplePos x="0" y="0"/>
                <wp:positionH relativeFrom="margin">
                  <wp:posOffset>-447675</wp:posOffset>
                </wp:positionH>
                <wp:positionV relativeFrom="paragraph">
                  <wp:posOffset>242570</wp:posOffset>
                </wp:positionV>
                <wp:extent cx="6419850" cy="914400"/>
                <wp:effectExtent l="19050" t="1905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914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E0D" w:rsidRPr="00A11878" w:rsidRDefault="001D7E0D" w:rsidP="001D7E0D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D1985" id="Text Box 3" o:spid="_x0000_s1031" type="#_x0000_t202" style="position:absolute;margin-left:-35.25pt;margin-top:19.1pt;width:505.5pt;height:1in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" filled="f" strokeweight="2.25pt">
                <v:stroke dashstyle="3 1"/>
                <v:textbox>
                  <w:txbxContent>
                    <w:p w:rsidR="001D7E0D" w:rsidRPr="00A11878" w:rsidRDefault="001D7E0D" w:rsidP="001D7E0D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32BD3" w:rsidRPr="00601760" w:rsidRDefault="00832BD3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832BD3" w:rsidRPr="00601760" w:rsidRDefault="00CF588E" w:rsidP="00532DCB">
      <w:pPr>
        <w:rPr>
          <w:rFonts w:ascii="NTFCursive" w:hAnsi="NTFCursive"/>
          <w:kern w:val="2"/>
          <w:sz w:val="28"/>
          <w:szCs w:val="28"/>
        </w:rPr>
      </w:pPr>
      <w:r w:rsidRPr="00601760">
        <w:rPr>
          <w:rFonts w:ascii="NTFCursive" w:hAnsi="NTFCursive"/>
          <w:b/>
          <w:kern w:val="2"/>
          <w:sz w:val="28"/>
          <w:szCs w:val="28"/>
        </w:rPr>
        <w:t>K V:</w:t>
      </w:r>
      <w:r w:rsidRPr="00601760">
        <w:rPr>
          <w:rFonts w:ascii="NTFCursive" w:hAnsi="NTFCursive"/>
          <w:kern w:val="2"/>
          <w:sz w:val="28"/>
          <w:szCs w:val="28"/>
        </w:rPr>
        <w:t xml:space="preserve"> </w:t>
      </w:r>
      <w:r w:rsidR="006327B7" w:rsidRPr="00601760">
        <w:rPr>
          <w:rFonts w:ascii="NTFCursive" w:hAnsi="NTFCursive"/>
          <w:kern w:val="2"/>
          <w:sz w:val="28"/>
          <w:szCs w:val="28"/>
        </w:rPr>
        <w:t xml:space="preserve"> </w:t>
      </w:r>
      <w:r w:rsidR="00690619" w:rsidRPr="00601760">
        <w:rPr>
          <w:rFonts w:ascii="NTFCursive" w:hAnsi="NTFCursive"/>
          <w:kern w:val="2"/>
          <w:sz w:val="28"/>
          <w:szCs w:val="28"/>
        </w:rPr>
        <w:t>U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</w:t>
      </w:r>
      <w:r w:rsidR="00690619" w:rsidRPr="00601760">
        <w:rPr>
          <w:rFonts w:ascii="NTFCursive" w:hAnsi="NTFCursive"/>
          <w:kern w:val="2"/>
          <w:sz w:val="28"/>
          <w:szCs w:val="28"/>
        </w:rPr>
        <w:t>, M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</w:t>
      </w:r>
      <w:r w:rsidR="00690619" w:rsidRPr="00601760">
        <w:rPr>
          <w:rFonts w:ascii="NTFCursive" w:hAnsi="NTFCursive"/>
          <w:kern w:val="2"/>
          <w:sz w:val="28"/>
          <w:szCs w:val="28"/>
        </w:rPr>
        <w:t>zz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</w:t>
      </w:r>
      <w:r w:rsidR="00690619" w:rsidRPr="00601760">
        <w:rPr>
          <w:rFonts w:ascii="NTFCursive" w:hAnsi="NTFCursive"/>
          <w:kern w:val="2"/>
          <w:sz w:val="28"/>
          <w:szCs w:val="28"/>
        </w:rPr>
        <w:t xml:space="preserve">, 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’</w:t>
      </w:r>
      <w:r w:rsidR="00690619" w:rsidRPr="00601760">
        <w:rPr>
          <w:rFonts w:ascii="NTFCursive" w:hAnsi="NTFCursive"/>
          <w:kern w:val="2"/>
          <w:sz w:val="28"/>
          <w:szCs w:val="28"/>
        </w:rPr>
        <w:t>, S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</w:t>
      </w:r>
      <w:r w:rsidR="00690619" w:rsidRPr="00601760">
        <w:rPr>
          <w:rFonts w:ascii="NTFCursive" w:hAnsi="NTFCursive"/>
          <w:kern w:val="2"/>
          <w:sz w:val="28"/>
          <w:szCs w:val="28"/>
        </w:rPr>
        <w:t>, S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</w:t>
      </w:r>
      <w:r w:rsidR="00690619" w:rsidRPr="00601760">
        <w:rPr>
          <w:rFonts w:ascii="NTFCursive" w:hAnsi="NTFCursive"/>
          <w:kern w:val="2"/>
          <w:sz w:val="28"/>
          <w:szCs w:val="28"/>
        </w:rPr>
        <w:t>, Z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</w:t>
      </w:r>
      <w:r w:rsidR="00690619" w:rsidRPr="00601760">
        <w:rPr>
          <w:rFonts w:ascii="NTFCursive" w:hAnsi="NTFCursive"/>
          <w:kern w:val="2"/>
          <w:sz w:val="28"/>
          <w:szCs w:val="28"/>
        </w:rPr>
        <w:t>, S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</w:t>
      </w:r>
      <w:r w:rsidR="00690619" w:rsidRPr="00601760">
        <w:rPr>
          <w:rFonts w:ascii="NTFCursive" w:hAnsi="NTFCursive"/>
          <w:kern w:val="2"/>
          <w:sz w:val="28"/>
          <w:szCs w:val="28"/>
        </w:rPr>
        <w:t>, H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</w:t>
      </w:r>
      <w:r w:rsidR="00690619" w:rsidRPr="00601760">
        <w:rPr>
          <w:rFonts w:ascii="NTFCursive" w:hAnsi="NTFCursive"/>
          <w:kern w:val="2"/>
          <w:sz w:val="28"/>
          <w:szCs w:val="28"/>
        </w:rPr>
        <w:t>, M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</w:t>
      </w:r>
      <w:r w:rsidR="00690619" w:rsidRPr="00601760">
        <w:rPr>
          <w:rFonts w:ascii="NTFCursive" w:hAnsi="NTFCursive"/>
          <w:kern w:val="2"/>
          <w:sz w:val="28"/>
          <w:szCs w:val="28"/>
        </w:rPr>
        <w:t>, E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</w:t>
      </w:r>
      <w:r w:rsidR="00690619" w:rsidRPr="00601760">
        <w:rPr>
          <w:rFonts w:ascii="NTFCursive" w:hAnsi="NTFCursive"/>
          <w:kern w:val="2"/>
          <w:sz w:val="28"/>
          <w:szCs w:val="28"/>
        </w:rPr>
        <w:t>-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</w:t>
      </w:r>
      <w:r w:rsidR="00690619" w:rsidRPr="00601760">
        <w:rPr>
          <w:rFonts w:ascii="NTFCursive" w:hAnsi="NTFCursive"/>
          <w:kern w:val="2"/>
          <w:sz w:val="28"/>
          <w:szCs w:val="28"/>
        </w:rPr>
        <w:t>-A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</w:t>
      </w:r>
      <w:r w:rsidR="00690619" w:rsidRPr="00601760">
        <w:rPr>
          <w:rFonts w:ascii="NTFCursive" w:hAnsi="NTFCursive"/>
          <w:kern w:val="2"/>
          <w:sz w:val="28"/>
          <w:szCs w:val="28"/>
        </w:rPr>
        <w:t>, M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</w:t>
      </w:r>
      <w:r w:rsidR="00690619" w:rsidRPr="00601760">
        <w:rPr>
          <w:rFonts w:ascii="NTFCursive" w:hAnsi="NTFCursive"/>
          <w:kern w:val="2"/>
          <w:sz w:val="28"/>
          <w:szCs w:val="28"/>
        </w:rPr>
        <w:t>/M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</w:t>
      </w:r>
      <w:r w:rsidR="00690619" w:rsidRPr="00601760">
        <w:rPr>
          <w:rFonts w:ascii="NTFCursive" w:hAnsi="NTFCursive"/>
          <w:kern w:val="2"/>
          <w:sz w:val="28"/>
          <w:szCs w:val="28"/>
        </w:rPr>
        <w:t>, H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</w:t>
      </w:r>
      <w:r w:rsidR="00690619" w:rsidRPr="00601760">
        <w:rPr>
          <w:rFonts w:ascii="NTFCursive" w:hAnsi="NTFCursive"/>
          <w:kern w:val="2"/>
          <w:sz w:val="28"/>
          <w:szCs w:val="28"/>
        </w:rPr>
        <w:t>, S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</w:t>
      </w:r>
      <w:r w:rsidR="00690619" w:rsidRPr="00601760">
        <w:rPr>
          <w:rFonts w:ascii="NTFCursive" w:hAnsi="NTFCursive"/>
          <w:kern w:val="2"/>
          <w:sz w:val="28"/>
          <w:szCs w:val="28"/>
        </w:rPr>
        <w:t>, I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</w:t>
      </w:r>
      <w:r w:rsidR="00690619" w:rsidRPr="00601760">
        <w:rPr>
          <w:rFonts w:ascii="NTFCursive" w:hAnsi="NTFCursive"/>
          <w:kern w:val="2"/>
          <w:sz w:val="28"/>
          <w:szCs w:val="28"/>
        </w:rPr>
        <w:t xml:space="preserve">, </w:t>
      </w:r>
      <w:r w:rsidR="00690619" w:rsidRPr="00601760">
        <w:rPr>
          <w:rFonts w:ascii="NTFCursive" w:hAnsi="NTFCursive" w:hint="eastAsia"/>
          <w:kern w:val="2"/>
          <w:sz w:val="28"/>
          <w:szCs w:val="28"/>
        </w:rPr>
        <w:t></w:t>
      </w:r>
    </w:p>
    <w:sectPr w:rsidR="00832BD3" w:rsidRPr="00601760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E6" w:rsidRDefault="00522DE6" w:rsidP="00345D20">
      <w:r>
        <w:separator/>
      </w:r>
    </w:p>
  </w:endnote>
  <w:endnote w:type="continuationSeparator" w:id="0">
    <w:p w:rsidR="00522DE6" w:rsidRDefault="00522DE6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9C667861-F233-4B9A-9B8B-ACCF0DF5E60F}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2" w:fontKey="{3733723B-23BA-4034-A722-D8864ABD4F58}"/>
    <w:embedBold r:id="rId3" w:fontKey="{11219DB6-5753-492A-9D66-B3D5806434AB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AFD24EF9-D8A2-41D4-9DA6-F78DF7EEFF54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41996C66-41A8-4777-8585-CF063D1AF91E}"/>
    <w:embedBold r:id="rId6" w:fontKey="{BB4E6EB2-DEF7-4D33-BFE8-F4A9610AAFC0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5C39AE95-CE15-4A67-B4FF-4162F2B86B03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8" w:fontKey="{7AF5DFB8-3DB0-448C-AA95-816E666313AA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E6" w:rsidRDefault="00522DE6" w:rsidP="00345D20">
      <w:r>
        <w:separator/>
      </w:r>
    </w:p>
  </w:footnote>
  <w:footnote w:type="continuationSeparator" w:id="0">
    <w:p w:rsidR="00522DE6" w:rsidRDefault="00522DE6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B3261"/>
    <w:rsid w:val="001B41CA"/>
    <w:rsid w:val="001C21BC"/>
    <w:rsid w:val="001C2DB4"/>
    <w:rsid w:val="001C363B"/>
    <w:rsid w:val="001D7E0D"/>
    <w:rsid w:val="001E4FE1"/>
    <w:rsid w:val="001F5A21"/>
    <w:rsid w:val="001F5F4C"/>
    <w:rsid w:val="00200B52"/>
    <w:rsid w:val="0020250C"/>
    <w:rsid w:val="00226C8F"/>
    <w:rsid w:val="002418D5"/>
    <w:rsid w:val="0024283E"/>
    <w:rsid w:val="00244F85"/>
    <w:rsid w:val="00245821"/>
    <w:rsid w:val="00247E1F"/>
    <w:rsid w:val="00253ED5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52A8"/>
    <w:rsid w:val="002F6F7E"/>
    <w:rsid w:val="003179C6"/>
    <w:rsid w:val="00320828"/>
    <w:rsid w:val="0032100F"/>
    <w:rsid w:val="00323769"/>
    <w:rsid w:val="0033045A"/>
    <w:rsid w:val="00332E90"/>
    <w:rsid w:val="00335987"/>
    <w:rsid w:val="003414D0"/>
    <w:rsid w:val="00345D20"/>
    <w:rsid w:val="00346C9F"/>
    <w:rsid w:val="0036176B"/>
    <w:rsid w:val="00364234"/>
    <w:rsid w:val="0039790A"/>
    <w:rsid w:val="003A0977"/>
    <w:rsid w:val="003A0D7E"/>
    <w:rsid w:val="003B6135"/>
    <w:rsid w:val="003B73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1760"/>
    <w:rsid w:val="00604BD8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178B"/>
    <w:rsid w:val="006478F7"/>
    <w:rsid w:val="006653F5"/>
    <w:rsid w:val="00665B6E"/>
    <w:rsid w:val="0066659E"/>
    <w:rsid w:val="00667E8B"/>
    <w:rsid w:val="00671CF0"/>
    <w:rsid w:val="00672E18"/>
    <w:rsid w:val="00676774"/>
    <w:rsid w:val="00684735"/>
    <w:rsid w:val="00684859"/>
    <w:rsid w:val="00686DF9"/>
    <w:rsid w:val="00690619"/>
    <w:rsid w:val="006A3354"/>
    <w:rsid w:val="006B5AFB"/>
    <w:rsid w:val="006B5D87"/>
    <w:rsid w:val="006C62FB"/>
    <w:rsid w:val="006D6639"/>
    <w:rsid w:val="006E54E2"/>
    <w:rsid w:val="006E64F0"/>
    <w:rsid w:val="006E7D2E"/>
    <w:rsid w:val="006F2CF5"/>
    <w:rsid w:val="00701605"/>
    <w:rsid w:val="00701DC1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1C01"/>
    <w:rsid w:val="007F5939"/>
    <w:rsid w:val="008024DB"/>
    <w:rsid w:val="00805B86"/>
    <w:rsid w:val="00811D2E"/>
    <w:rsid w:val="00817571"/>
    <w:rsid w:val="008223A0"/>
    <w:rsid w:val="008250BE"/>
    <w:rsid w:val="0083179C"/>
    <w:rsid w:val="0083248A"/>
    <w:rsid w:val="00832BD3"/>
    <w:rsid w:val="0083302A"/>
    <w:rsid w:val="00833FFD"/>
    <w:rsid w:val="00834696"/>
    <w:rsid w:val="0083680A"/>
    <w:rsid w:val="00842ECC"/>
    <w:rsid w:val="00843D02"/>
    <w:rsid w:val="008607E6"/>
    <w:rsid w:val="00860ED0"/>
    <w:rsid w:val="008641D4"/>
    <w:rsid w:val="00864FB1"/>
    <w:rsid w:val="008662DC"/>
    <w:rsid w:val="00872D97"/>
    <w:rsid w:val="00875AF1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33E8"/>
    <w:rsid w:val="0092209D"/>
    <w:rsid w:val="009220BA"/>
    <w:rsid w:val="00931AB9"/>
    <w:rsid w:val="00933E0D"/>
    <w:rsid w:val="00935220"/>
    <w:rsid w:val="00936EAA"/>
    <w:rsid w:val="009371F9"/>
    <w:rsid w:val="00944BA7"/>
    <w:rsid w:val="00953983"/>
    <w:rsid w:val="00954243"/>
    <w:rsid w:val="00962CE4"/>
    <w:rsid w:val="0097456E"/>
    <w:rsid w:val="009841FD"/>
    <w:rsid w:val="0098639E"/>
    <w:rsid w:val="009920A2"/>
    <w:rsid w:val="009A0E46"/>
    <w:rsid w:val="009A772F"/>
    <w:rsid w:val="009B04E8"/>
    <w:rsid w:val="009B1175"/>
    <w:rsid w:val="009C4730"/>
    <w:rsid w:val="009C4FF7"/>
    <w:rsid w:val="009D2069"/>
    <w:rsid w:val="009D6239"/>
    <w:rsid w:val="009F1372"/>
    <w:rsid w:val="00A068B1"/>
    <w:rsid w:val="00A10C17"/>
    <w:rsid w:val="00A17516"/>
    <w:rsid w:val="00A26E8B"/>
    <w:rsid w:val="00A2794C"/>
    <w:rsid w:val="00A3148C"/>
    <w:rsid w:val="00A36537"/>
    <w:rsid w:val="00A42E67"/>
    <w:rsid w:val="00A43D2E"/>
    <w:rsid w:val="00A451D9"/>
    <w:rsid w:val="00A46695"/>
    <w:rsid w:val="00A51560"/>
    <w:rsid w:val="00A5429A"/>
    <w:rsid w:val="00A56390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B0338C"/>
    <w:rsid w:val="00B0777A"/>
    <w:rsid w:val="00B10F71"/>
    <w:rsid w:val="00B15BE9"/>
    <w:rsid w:val="00B2456B"/>
    <w:rsid w:val="00B31AE6"/>
    <w:rsid w:val="00B33DB8"/>
    <w:rsid w:val="00B41373"/>
    <w:rsid w:val="00B54C67"/>
    <w:rsid w:val="00B611F7"/>
    <w:rsid w:val="00B82FDA"/>
    <w:rsid w:val="00B90A12"/>
    <w:rsid w:val="00BA7042"/>
    <w:rsid w:val="00BC0D11"/>
    <w:rsid w:val="00BC1DC6"/>
    <w:rsid w:val="00BC5052"/>
    <w:rsid w:val="00BF0420"/>
    <w:rsid w:val="00BF30F2"/>
    <w:rsid w:val="00C1318F"/>
    <w:rsid w:val="00C2371A"/>
    <w:rsid w:val="00C26F84"/>
    <w:rsid w:val="00C32491"/>
    <w:rsid w:val="00C347FF"/>
    <w:rsid w:val="00C57E53"/>
    <w:rsid w:val="00C614AD"/>
    <w:rsid w:val="00C77C94"/>
    <w:rsid w:val="00C8084E"/>
    <w:rsid w:val="00C865B2"/>
    <w:rsid w:val="00C910FB"/>
    <w:rsid w:val="00CA0BBD"/>
    <w:rsid w:val="00CA7D14"/>
    <w:rsid w:val="00CB134F"/>
    <w:rsid w:val="00CB164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CF588E"/>
    <w:rsid w:val="00D02AC6"/>
    <w:rsid w:val="00D079E2"/>
    <w:rsid w:val="00D14D4C"/>
    <w:rsid w:val="00D23750"/>
    <w:rsid w:val="00D2457D"/>
    <w:rsid w:val="00D274CE"/>
    <w:rsid w:val="00D276B7"/>
    <w:rsid w:val="00D33A0D"/>
    <w:rsid w:val="00D60DF8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10B8"/>
    <w:rsid w:val="00E72D36"/>
    <w:rsid w:val="00E730A1"/>
    <w:rsid w:val="00E7702A"/>
    <w:rsid w:val="00E83B5C"/>
    <w:rsid w:val="00E957E0"/>
    <w:rsid w:val="00E96962"/>
    <w:rsid w:val="00EA2105"/>
    <w:rsid w:val="00EB09C4"/>
    <w:rsid w:val="00EB5DC1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F0277A"/>
    <w:rsid w:val="00F05267"/>
    <w:rsid w:val="00F05DC2"/>
    <w:rsid w:val="00F109CA"/>
    <w:rsid w:val="00F12791"/>
    <w:rsid w:val="00F138F9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14F2"/>
    <w:rsid w:val="00FC4623"/>
    <w:rsid w:val="00FC5FAE"/>
    <w:rsid w:val="00FD5294"/>
    <w:rsid w:val="00FD5977"/>
    <w:rsid w:val="00FE5273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A5CEAA5-9442-4E06-A67D-BD1C3ACB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rsid w:val="009C4F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D60D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60DF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eschoolrun.com/other-subjects/religious-education-r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ritannic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www.theschoolrun.com/other-subjects/religious-education-re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subjects/z7hs3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ritannica.com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bbc.co.uk/bitesize/subjects/z7hs34j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BA988-9BF3-4F3B-AC22-FBF3CC508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40</TotalTime>
  <Pages>1</Pages>
  <Words>147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kt5</cp:lastModifiedBy>
  <cp:revision>9</cp:revision>
  <cp:lastPrinted>2022-06-17T14:38:00Z</cp:lastPrinted>
  <dcterms:created xsi:type="dcterms:W3CDTF">2022-03-23T10:28:00Z</dcterms:created>
  <dcterms:modified xsi:type="dcterms:W3CDTF">2022-06-17T15:04:00Z</dcterms:modified>
</cp:coreProperties>
</file>